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56D98" w14:textId="7A36C546" w:rsidR="00465D6E" w:rsidRDefault="00264913" w:rsidP="00A73A5D">
      <w:pPr>
        <w:pStyle w:val="Title"/>
        <w:spacing w:after="120"/>
      </w:pPr>
      <w:r>
        <w:t>Basic Paragr</w:t>
      </w:r>
      <w:bookmarkStart w:id="0" w:name="_GoBack"/>
      <w:bookmarkEnd w:id="0"/>
      <w:r>
        <w:t>aph Development</w:t>
      </w:r>
    </w:p>
    <w:p w14:paraId="692C58FA" w14:textId="77777777" w:rsidR="006A16E8" w:rsidRDefault="006A16E8" w:rsidP="006A16E8">
      <w:pPr>
        <w:sectPr w:rsidR="006A16E8" w:rsidSect="00215A49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152" w:right="1080" w:bottom="1152" w:left="1080" w:header="720" w:footer="576" w:gutter="0"/>
          <w:cols w:space="720"/>
          <w:titlePg/>
          <w:docGrid w:linePitch="360"/>
        </w:sectPr>
      </w:pPr>
    </w:p>
    <w:p w14:paraId="655E4E21" w14:textId="77777777" w:rsidR="006A16E8" w:rsidRDefault="006A16E8" w:rsidP="006A16E8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 Name:</w:t>
      </w:r>
    </w:p>
    <w:p w14:paraId="6DE823A0" w14:textId="77777777" w:rsidR="006A16E8" w:rsidRDefault="006A16E8" w:rsidP="006A16E8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Instructor:</w:t>
      </w:r>
    </w:p>
    <w:p w14:paraId="7DAB9095" w14:textId="77777777" w:rsidR="006A16E8" w:rsidRDefault="006A16E8" w:rsidP="006A16E8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39D68DDA" w14:textId="77777777" w:rsidR="006A16E8" w:rsidRDefault="006A16E8" w:rsidP="006A16E8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Course:</w:t>
      </w:r>
    </w:p>
    <w:p w14:paraId="770CC96C" w14:textId="77777777" w:rsidR="006A16E8" w:rsidRDefault="006A16E8" w:rsidP="006A16E8">
      <w:pPr>
        <w:sectPr w:rsidR="006A16E8" w:rsidSect="006A16E8">
          <w:type w:val="continuous"/>
          <w:pgSz w:w="12240" w:h="15840"/>
          <w:pgMar w:top="1152" w:right="1080" w:bottom="1152" w:left="1080" w:header="720" w:footer="576" w:gutter="0"/>
          <w:cols w:num="2" w:space="288"/>
          <w:titlePg/>
          <w:docGrid w:linePitch="360"/>
        </w:sectPr>
      </w:pPr>
    </w:p>
    <w:p w14:paraId="40981D49" w14:textId="77777777" w:rsidR="00390E3E" w:rsidRDefault="00390E3E" w:rsidP="00390E3E">
      <w:pPr>
        <w:pStyle w:val="Heading1"/>
      </w:pPr>
      <w:r>
        <w:t>About This DLA</w:t>
      </w:r>
    </w:p>
    <w:p w14:paraId="26A84679" w14:textId="77777777" w:rsidR="00390E3E" w:rsidRDefault="00390E3E" w:rsidP="00390E3E">
      <w:pPr>
        <w:pStyle w:val="Heading2"/>
      </w:pPr>
      <w:r>
        <w:t>Important Note</w:t>
      </w:r>
    </w:p>
    <w:p w14:paraId="2EC8C928" w14:textId="1721C292" w:rsidR="00264913" w:rsidRDefault="00264913" w:rsidP="00264913">
      <w:r>
        <w:rPr>
          <w:rFonts w:cs="Segoe UI"/>
          <w:color w:val="000000"/>
          <w:shd w:val="clear" w:color="auto" w:fill="FFFFFF"/>
        </w:rPr>
        <w:t xml:space="preserve">All the activities </w:t>
      </w:r>
      <w:r w:rsidRPr="001965B1">
        <w:rPr>
          <w:rFonts w:cs="Segoe UI"/>
          <w:color w:val="000000"/>
          <w:shd w:val="clear" w:color="auto" w:fill="FFFFFF"/>
        </w:rPr>
        <w:t>(</w:t>
      </w:r>
      <w:r w:rsidR="001B3C14">
        <w:rPr>
          <w:rFonts w:cs="Segoe UI"/>
          <w:color w:val="000000"/>
          <w:shd w:val="clear" w:color="auto" w:fill="FFFFFF"/>
        </w:rPr>
        <w:t>3</w:t>
      </w:r>
      <w:r w:rsidRPr="001965B1">
        <w:rPr>
          <w:rFonts w:cs="Segoe UI"/>
          <w:color w:val="000000"/>
          <w:shd w:val="clear" w:color="auto" w:fill="FFFFFF"/>
        </w:rPr>
        <w:t>)</w:t>
      </w:r>
      <w:r>
        <w:rPr>
          <w:rFonts w:cs="Segoe UI"/>
          <w:color w:val="000000"/>
          <w:shd w:val="clear" w:color="auto" w:fill="FFFFFF"/>
        </w:rPr>
        <w:t xml:space="preserve">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5BDDC6EA" w14:textId="77777777" w:rsidR="00390E3E" w:rsidRDefault="00390E3E" w:rsidP="00390E3E">
      <w:pPr>
        <w:pStyle w:val="Heading2"/>
      </w:pPr>
      <w:r w:rsidRPr="00083AAC">
        <w:t>Learning Outcomes</w:t>
      </w:r>
    </w:p>
    <w:p w14:paraId="1A0343C7" w14:textId="0F1500DD" w:rsidR="00264913" w:rsidRDefault="008D3036" w:rsidP="008D3036">
      <w:r w:rsidRPr="008540D5">
        <w:t xml:space="preserve">Through computer and other independent work, you will learn how to develop </w:t>
      </w:r>
      <w:r w:rsidR="00D57168" w:rsidRPr="008540D5">
        <w:t xml:space="preserve">a basic paragraph that includes a topic sentence, supporting sentences, and a </w:t>
      </w:r>
      <w:r w:rsidR="004278B4" w:rsidRPr="008540D5">
        <w:t>concluding sentence</w:t>
      </w:r>
      <w:r w:rsidRPr="008540D5">
        <w:t>.</w:t>
      </w:r>
      <w:r>
        <w:t xml:space="preserve"> </w:t>
      </w:r>
    </w:p>
    <w:p w14:paraId="2EB9AD57" w14:textId="3580672F" w:rsidR="00390E3E" w:rsidRDefault="00390E3E" w:rsidP="00390E3E">
      <w:pPr>
        <w:pStyle w:val="Heading2"/>
      </w:pPr>
      <w:r w:rsidRPr="00083AAC">
        <w:t>Ac</w:t>
      </w:r>
      <w:r>
        <w:t>tivities (approximately 1 hour)</w:t>
      </w:r>
    </w:p>
    <w:p w14:paraId="243BBD45" w14:textId="77777777" w:rsidR="00390E3E" w:rsidRDefault="00390E3E" w:rsidP="00390E3E">
      <w:r w:rsidRPr="00083AAC">
        <w:t xml:space="preserve">Read the information, complete the activities that follow, and be prepared to discuss your answers when you meet with a tutor. </w:t>
      </w:r>
    </w:p>
    <w:p w14:paraId="621E1D2C" w14:textId="1C8AA4A3" w:rsidR="00125090" w:rsidRDefault="00125090" w:rsidP="003707C5">
      <w:pPr>
        <w:pStyle w:val="Heading1"/>
        <w:spacing w:before="90"/>
      </w:pPr>
      <w:r>
        <w:t>What is a paragraph?</w:t>
      </w:r>
    </w:p>
    <w:p w14:paraId="42BD3EDE" w14:textId="77777777" w:rsidR="00CA702E" w:rsidRDefault="00125090" w:rsidP="000F44BF">
      <w:pPr>
        <w:pStyle w:val="paragraph"/>
        <w:numPr>
          <w:ilvl w:val="0"/>
          <w:numId w:val="9"/>
        </w:numPr>
        <w:spacing w:before="120" w:beforeAutospacing="0" w:after="120" w:afterAutospacing="0"/>
        <w:ind w:left="360"/>
        <w:textAlignment w:val="baseline"/>
        <w:rPr>
          <w:rFonts w:ascii="Segoe UI" w:hAnsi="Segoe UI" w:cs="Segoe UI"/>
          <w:sz w:val="22"/>
          <w:szCs w:val="22"/>
        </w:rPr>
      </w:pPr>
      <w:r w:rsidRPr="00125090">
        <w:rPr>
          <w:rStyle w:val="normaltextrun"/>
          <w:rFonts w:ascii="Segoe UI" w:hAnsi="Segoe UI" w:cs="Segoe UI"/>
          <w:color w:val="000000"/>
          <w:position w:val="2"/>
          <w:sz w:val="22"/>
          <w:szCs w:val="22"/>
        </w:rPr>
        <w:t>A paragraph is a series of sentences that are organized and coherent and are all related to a single topic. </w:t>
      </w:r>
      <w:r w:rsidRPr="00125090">
        <w:rPr>
          <w:rStyle w:val="eop"/>
          <w:rFonts w:ascii="Segoe UI" w:hAnsi="Segoe UI" w:cs="Segoe UI"/>
          <w:sz w:val="22"/>
          <w:szCs w:val="22"/>
        </w:rPr>
        <w:t>​</w:t>
      </w:r>
    </w:p>
    <w:p w14:paraId="0DDAC7F3" w14:textId="01EB80EA" w:rsidR="00125090" w:rsidRPr="00CA702E" w:rsidRDefault="00125090" w:rsidP="000F44BF">
      <w:pPr>
        <w:pStyle w:val="paragraph"/>
        <w:numPr>
          <w:ilvl w:val="0"/>
          <w:numId w:val="9"/>
        </w:numPr>
        <w:spacing w:before="120" w:beforeAutospacing="0" w:after="120" w:afterAutospacing="0"/>
        <w:ind w:left="360"/>
        <w:textAlignment w:val="baseline"/>
        <w:rPr>
          <w:rFonts w:ascii="Segoe UI" w:hAnsi="Segoe UI" w:cs="Segoe UI"/>
          <w:sz w:val="22"/>
          <w:szCs w:val="22"/>
        </w:rPr>
      </w:pPr>
      <w:r w:rsidRPr="00CA702E">
        <w:rPr>
          <w:rStyle w:val="normaltextrun"/>
          <w:rFonts w:ascii="Segoe UI" w:hAnsi="Segoe UI" w:cs="Segoe UI"/>
          <w:color w:val="000000"/>
          <w:position w:val="2"/>
          <w:sz w:val="22"/>
          <w:szCs w:val="22"/>
        </w:rPr>
        <w:t>A paragraph is a short piece of writing that presents a main point and supports it.</w:t>
      </w:r>
      <w:r w:rsidRPr="00CA702E">
        <w:rPr>
          <w:rStyle w:val="eop"/>
          <w:rFonts w:ascii="Segoe UI" w:hAnsi="Segoe UI" w:cs="Segoe UI"/>
          <w:sz w:val="22"/>
          <w:szCs w:val="22"/>
        </w:rPr>
        <w:t>​</w:t>
      </w:r>
    </w:p>
    <w:p w14:paraId="533A32A2" w14:textId="668A48F7" w:rsidR="005A6273" w:rsidRDefault="005A6273" w:rsidP="003707C5">
      <w:pPr>
        <w:pStyle w:val="Heading1"/>
        <w:spacing w:before="90"/>
      </w:pPr>
      <w:r>
        <w:t>Parts</w:t>
      </w:r>
      <w:r>
        <w:rPr>
          <w:spacing w:val="-1"/>
        </w:rPr>
        <w:t xml:space="preserve"> </w:t>
      </w:r>
      <w:r>
        <w:t xml:space="preserve">of a </w:t>
      </w:r>
      <w:r>
        <w:rPr>
          <w:spacing w:val="-2"/>
        </w:rPr>
        <w:t>Paragraph</w:t>
      </w:r>
    </w:p>
    <w:p w14:paraId="657E75BD" w14:textId="53100F05" w:rsidR="008C6C2E" w:rsidRDefault="005A6273" w:rsidP="00FC139D">
      <w:pPr>
        <w:pStyle w:val="BodyText"/>
        <w:spacing w:before="120" w:after="120"/>
        <w:ind w:left="0" w:right="230"/>
        <w:rPr>
          <w:rFonts w:ascii="Segoe UI" w:hAnsi="Segoe UI" w:cs="Segoe UI"/>
          <w:sz w:val="22"/>
          <w:szCs w:val="22"/>
        </w:rPr>
      </w:pPr>
      <w:r w:rsidRPr="00FC139D">
        <w:rPr>
          <w:rFonts w:ascii="Segoe UI" w:hAnsi="Segoe UI" w:cs="Segoe UI"/>
          <w:sz w:val="22"/>
          <w:szCs w:val="22"/>
        </w:rPr>
        <w:t>A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basic</w:t>
      </w:r>
      <w:r w:rsidRPr="00FC139D">
        <w:rPr>
          <w:rFonts w:ascii="Segoe UI" w:hAnsi="Segoe UI" w:cs="Segoe UI"/>
          <w:spacing w:val="-3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paragraph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has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three</w:t>
      </w:r>
      <w:r w:rsidRPr="00FC139D">
        <w:rPr>
          <w:rFonts w:ascii="Segoe UI" w:hAnsi="Segoe UI" w:cs="Segoe UI"/>
          <w:spacing w:val="-3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parts: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1)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a</w:t>
      </w:r>
      <w:r w:rsidRPr="00FC139D">
        <w:rPr>
          <w:rFonts w:ascii="Segoe UI" w:hAnsi="Segoe UI" w:cs="Segoe UI"/>
          <w:spacing w:val="-3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topic</w:t>
      </w:r>
      <w:r w:rsidRPr="00FC139D">
        <w:rPr>
          <w:rFonts w:ascii="Segoe UI" w:hAnsi="Segoe UI" w:cs="Segoe UI"/>
          <w:spacing w:val="-3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sentence,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2)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supporting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sentences,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and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3)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a</w:t>
      </w:r>
      <w:r w:rsidRPr="00FC139D">
        <w:rPr>
          <w:rFonts w:ascii="Segoe UI" w:hAnsi="Segoe UI" w:cs="Segoe UI"/>
          <w:spacing w:val="-3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concluding</w:t>
      </w:r>
      <w:r w:rsidRPr="00FC139D">
        <w:rPr>
          <w:rFonts w:ascii="Segoe UI" w:hAnsi="Segoe UI" w:cs="Segoe UI"/>
          <w:spacing w:val="-2"/>
          <w:sz w:val="22"/>
          <w:szCs w:val="22"/>
        </w:rPr>
        <w:t xml:space="preserve"> </w:t>
      </w:r>
      <w:r w:rsidRPr="00FC139D">
        <w:rPr>
          <w:rFonts w:ascii="Segoe UI" w:hAnsi="Segoe UI" w:cs="Segoe UI"/>
          <w:sz w:val="22"/>
          <w:szCs w:val="22"/>
        </w:rPr>
        <w:t>sentence</w:t>
      </w:r>
      <w:r w:rsidR="00FC139D" w:rsidRPr="00FC139D">
        <w:rPr>
          <w:rFonts w:ascii="Segoe UI" w:hAnsi="Segoe UI" w:cs="Segoe UI"/>
          <w:sz w:val="22"/>
          <w:szCs w:val="22"/>
        </w:rPr>
        <w:t>.</w:t>
      </w:r>
    </w:p>
    <w:p w14:paraId="418CD2CD" w14:textId="77777777" w:rsidR="008C6C2E" w:rsidRPr="008C6C2E" w:rsidRDefault="008C6C2E" w:rsidP="000F44BF">
      <w:pPr>
        <w:pStyle w:val="BodyText"/>
        <w:numPr>
          <w:ilvl w:val="0"/>
          <w:numId w:val="14"/>
        </w:numPr>
        <w:ind w:right="230"/>
        <w:rPr>
          <w:rFonts w:ascii="Segoe UI" w:hAnsi="Segoe UI" w:cs="Segoe UI"/>
          <w:sz w:val="22"/>
          <w:szCs w:val="22"/>
        </w:rPr>
      </w:pPr>
      <w:r w:rsidRPr="008C6C2E">
        <w:rPr>
          <w:rFonts w:ascii="Segoe UI" w:hAnsi="Segoe UI" w:cs="Segoe UI"/>
          <w:sz w:val="22"/>
          <w:szCs w:val="22"/>
        </w:rPr>
        <w:t>Topic Sentence​</w:t>
      </w:r>
    </w:p>
    <w:p w14:paraId="527FD412" w14:textId="77777777" w:rsidR="008C6C2E" w:rsidRPr="008C6C2E" w:rsidRDefault="008C6C2E" w:rsidP="000F44BF">
      <w:pPr>
        <w:pStyle w:val="BodyText"/>
        <w:numPr>
          <w:ilvl w:val="0"/>
          <w:numId w:val="15"/>
        </w:numPr>
        <w:ind w:right="230"/>
        <w:rPr>
          <w:rFonts w:ascii="Segoe UI" w:hAnsi="Segoe UI" w:cs="Segoe UI"/>
          <w:sz w:val="22"/>
          <w:szCs w:val="22"/>
        </w:rPr>
      </w:pPr>
      <w:r w:rsidRPr="008C6C2E">
        <w:rPr>
          <w:rFonts w:ascii="Segoe UI" w:hAnsi="Segoe UI" w:cs="Segoe UI"/>
          <w:sz w:val="22"/>
          <w:szCs w:val="22"/>
        </w:rPr>
        <w:t>Topic​</w:t>
      </w:r>
    </w:p>
    <w:p w14:paraId="14ACB90B" w14:textId="4CDD88A4" w:rsidR="008C6C2E" w:rsidRPr="008C6C2E" w:rsidRDefault="008C6C2E" w:rsidP="000F44BF">
      <w:pPr>
        <w:pStyle w:val="BodyText"/>
        <w:numPr>
          <w:ilvl w:val="0"/>
          <w:numId w:val="15"/>
        </w:numPr>
        <w:ind w:right="230"/>
        <w:rPr>
          <w:rFonts w:ascii="Segoe UI" w:hAnsi="Segoe UI" w:cs="Segoe UI"/>
          <w:sz w:val="22"/>
          <w:szCs w:val="22"/>
        </w:rPr>
      </w:pPr>
      <w:r w:rsidRPr="008C6C2E">
        <w:rPr>
          <w:rFonts w:ascii="Segoe UI" w:hAnsi="Segoe UI" w:cs="Segoe UI"/>
          <w:sz w:val="22"/>
          <w:szCs w:val="22"/>
        </w:rPr>
        <w:t>Controlling Idea​</w:t>
      </w:r>
    </w:p>
    <w:p w14:paraId="41F092DC" w14:textId="1505D90A" w:rsidR="008C6C2E" w:rsidRPr="008C6C2E" w:rsidRDefault="008C6C2E" w:rsidP="000F44BF">
      <w:pPr>
        <w:pStyle w:val="BodyText"/>
        <w:numPr>
          <w:ilvl w:val="0"/>
          <w:numId w:val="14"/>
        </w:numPr>
        <w:ind w:right="230"/>
        <w:rPr>
          <w:rFonts w:ascii="Segoe UI" w:hAnsi="Segoe UI" w:cs="Segoe UI"/>
          <w:sz w:val="22"/>
          <w:szCs w:val="22"/>
        </w:rPr>
      </w:pPr>
      <w:r w:rsidRPr="008C6C2E">
        <w:rPr>
          <w:rFonts w:ascii="Segoe UI" w:hAnsi="Segoe UI" w:cs="Segoe UI"/>
          <w:sz w:val="22"/>
          <w:szCs w:val="22"/>
        </w:rPr>
        <w:t>Supporting Sentences​</w:t>
      </w:r>
    </w:p>
    <w:p w14:paraId="15F4EB5D" w14:textId="5E8F57D8" w:rsidR="008C6C2E" w:rsidRPr="008C6C2E" w:rsidRDefault="008C6C2E" w:rsidP="000F44BF">
      <w:pPr>
        <w:pStyle w:val="BodyText"/>
        <w:numPr>
          <w:ilvl w:val="0"/>
          <w:numId w:val="16"/>
        </w:numPr>
        <w:tabs>
          <w:tab w:val="clear" w:pos="4680"/>
          <w:tab w:val="num" w:pos="1080"/>
        </w:tabs>
        <w:ind w:left="1170" w:right="230" w:hanging="450"/>
        <w:rPr>
          <w:rFonts w:ascii="Segoe UI" w:hAnsi="Segoe UI" w:cs="Segoe UI"/>
          <w:sz w:val="22"/>
          <w:szCs w:val="22"/>
        </w:rPr>
      </w:pPr>
      <w:r w:rsidRPr="008C6C2E">
        <w:rPr>
          <w:rFonts w:ascii="Segoe UI" w:hAnsi="Segoe UI" w:cs="Segoe UI"/>
          <w:sz w:val="22"/>
          <w:szCs w:val="22"/>
        </w:rPr>
        <w:t>Evidence + Support (</w:t>
      </w:r>
      <w:r w:rsidR="00526D85">
        <w:rPr>
          <w:rFonts w:ascii="Segoe UI" w:hAnsi="Segoe UI" w:cs="Segoe UI"/>
          <w:sz w:val="22"/>
          <w:szCs w:val="22"/>
        </w:rPr>
        <w:t>Details/Explanation</w:t>
      </w:r>
      <w:r w:rsidRPr="008C6C2E">
        <w:rPr>
          <w:rFonts w:ascii="Segoe UI" w:hAnsi="Segoe UI" w:cs="Segoe UI"/>
          <w:sz w:val="22"/>
          <w:szCs w:val="22"/>
        </w:rPr>
        <w:t>) ​</w:t>
      </w:r>
    </w:p>
    <w:p w14:paraId="6FF5FB11" w14:textId="210E9FED" w:rsidR="008C6C2E" w:rsidRPr="008C6C2E" w:rsidRDefault="008C6C2E" w:rsidP="000F44BF">
      <w:pPr>
        <w:pStyle w:val="BodyText"/>
        <w:numPr>
          <w:ilvl w:val="0"/>
          <w:numId w:val="14"/>
        </w:numPr>
        <w:ind w:right="230"/>
        <w:rPr>
          <w:rFonts w:ascii="Segoe UI" w:hAnsi="Segoe UI" w:cs="Segoe UI"/>
          <w:sz w:val="22"/>
          <w:szCs w:val="22"/>
        </w:rPr>
      </w:pPr>
      <w:r w:rsidRPr="008C6C2E">
        <w:rPr>
          <w:rFonts w:ascii="Segoe UI" w:hAnsi="Segoe UI" w:cs="Segoe UI"/>
          <w:sz w:val="22"/>
          <w:szCs w:val="22"/>
        </w:rPr>
        <w:t>Concluding Sentence​</w:t>
      </w:r>
    </w:p>
    <w:p w14:paraId="4AADA26D" w14:textId="77777777" w:rsidR="008C6C2E" w:rsidRPr="008C6C2E" w:rsidRDefault="008C6C2E" w:rsidP="000F44BF">
      <w:pPr>
        <w:pStyle w:val="BodyText"/>
        <w:numPr>
          <w:ilvl w:val="0"/>
          <w:numId w:val="17"/>
        </w:numPr>
        <w:tabs>
          <w:tab w:val="clear" w:pos="720"/>
          <w:tab w:val="num" w:pos="810"/>
        </w:tabs>
        <w:ind w:left="1080" w:right="230"/>
        <w:rPr>
          <w:rFonts w:ascii="Segoe UI" w:hAnsi="Segoe UI" w:cs="Segoe UI"/>
          <w:sz w:val="22"/>
          <w:szCs w:val="22"/>
        </w:rPr>
      </w:pPr>
      <w:r w:rsidRPr="008C6C2E">
        <w:rPr>
          <w:rFonts w:ascii="Segoe UI" w:hAnsi="Segoe UI" w:cs="Segoe UI"/>
          <w:sz w:val="22"/>
          <w:szCs w:val="22"/>
        </w:rPr>
        <w:t>Closer ​</w:t>
      </w:r>
    </w:p>
    <w:p w14:paraId="023D1521" w14:textId="4040EA5B" w:rsidR="008C6C2E" w:rsidRPr="00971306" w:rsidRDefault="00B71C07" w:rsidP="000F44BF">
      <w:pPr>
        <w:pStyle w:val="BodyText"/>
        <w:numPr>
          <w:ilvl w:val="0"/>
          <w:numId w:val="17"/>
        </w:numPr>
        <w:ind w:left="1080" w:right="230"/>
        <w:rPr>
          <w:rFonts w:ascii="Segoe UI" w:hAnsi="Segoe UI" w:cs="Segoe UI"/>
          <w:sz w:val="22"/>
          <w:szCs w:val="22"/>
        </w:rPr>
      </w:pPr>
      <w:r w:rsidRPr="00971306">
        <w:rPr>
          <w:rFonts w:ascii="Segoe UI" w:hAnsi="Segoe UI" w:cs="Segoe UI"/>
          <w:sz w:val="22"/>
          <w:szCs w:val="22"/>
        </w:rPr>
        <w:t>Why is the topic important</w:t>
      </w:r>
      <w:r w:rsidR="008C6C2E" w:rsidRPr="00971306">
        <w:rPr>
          <w:rFonts w:ascii="Segoe UI" w:hAnsi="Segoe UI" w:cs="Segoe UI"/>
          <w:sz w:val="22"/>
          <w:szCs w:val="22"/>
        </w:rPr>
        <w:t>?</w:t>
      </w:r>
    </w:p>
    <w:p w14:paraId="19382472" w14:textId="320ADAF3" w:rsidR="008C6C2E" w:rsidRPr="00FC139D" w:rsidRDefault="008C6C2E" w:rsidP="00FC139D">
      <w:pPr>
        <w:pStyle w:val="BodyText"/>
        <w:spacing w:before="120" w:after="120"/>
        <w:ind w:left="0" w:right="230"/>
        <w:rPr>
          <w:rFonts w:ascii="Segoe UI" w:hAnsi="Segoe UI" w:cs="Segoe UI"/>
          <w:sz w:val="22"/>
          <w:szCs w:val="22"/>
        </w:rPr>
        <w:sectPr w:rsidR="008C6C2E" w:rsidRPr="00FC139D" w:rsidSect="006A16E8">
          <w:type w:val="continuous"/>
          <w:pgSz w:w="12240" w:h="15840"/>
          <w:pgMar w:top="1152" w:right="1080" w:bottom="1152" w:left="1080" w:header="720" w:footer="576" w:gutter="0"/>
          <w:cols w:space="720"/>
          <w:titlePg/>
          <w:docGrid w:linePitch="360"/>
        </w:sectPr>
      </w:pPr>
    </w:p>
    <w:p w14:paraId="13DDF39D" w14:textId="4A361772" w:rsidR="00096D79" w:rsidRDefault="00096D79" w:rsidP="008E1F07">
      <w:pPr>
        <w:pStyle w:val="Heading1"/>
        <w:spacing w:before="120"/>
        <w:ind w:left="101"/>
      </w:pPr>
      <w:r>
        <w:lastRenderedPageBreak/>
        <w:t>Topic Sentence</w:t>
      </w:r>
      <w:r w:rsidR="00B03538">
        <w:t xml:space="preserve"> (TS)</w:t>
      </w:r>
    </w:p>
    <w:p w14:paraId="66E09052" w14:textId="381B9938" w:rsidR="00096D79" w:rsidRPr="00096D79" w:rsidRDefault="00096D79" w:rsidP="00E2587E">
      <w:pPr>
        <w:spacing w:before="120"/>
        <w:ind w:left="86"/>
      </w:pPr>
      <w:r w:rsidRPr="00096D79">
        <w:t>A well-organized paragraph supports or develops a single controlling idea, which is expressed in a sentence called the topic sentence. ​</w:t>
      </w:r>
    </w:p>
    <w:p w14:paraId="500D7E0B" w14:textId="6C219C35" w:rsidR="00096D79" w:rsidRPr="00096D79" w:rsidRDefault="00096D79" w:rsidP="00A0226C">
      <w:pPr>
        <w:ind w:left="90"/>
      </w:pPr>
      <w:r w:rsidRPr="00096D79">
        <w:rPr>
          <w:b/>
          <w:bCs/>
        </w:rPr>
        <w:t>A topic sentence has several important functions</w:t>
      </w:r>
      <w:r w:rsidR="00A0226C">
        <w:rPr>
          <w:b/>
          <w:bCs/>
        </w:rPr>
        <w:t>:</w:t>
      </w:r>
    </w:p>
    <w:p w14:paraId="30A9472F" w14:textId="56987C7C" w:rsidR="00096D79" w:rsidRPr="00096D79" w:rsidRDefault="00847EE5" w:rsidP="000F44BF">
      <w:pPr>
        <w:numPr>
          <w:ilvl w:val="0"/>
          <w:numId w:val="10"/>
        </w:numPr>
        <w:spacing w:after="0"/>
      </w:pPr>
      <w:r>
        <w:t>A</w:t>
      </w:r>
      <w:r w:rsidR="00096D79" w:rsidRPr="00096D79">
        <w:t>dvises the reader of the subject to be discussed and how the paragraph will discuss it.​</w:t>
      </w:r>
    </w:p>
    <w:p w14:paraId="691CB215" w14:textId="3807878C" w:rsidR="00096D79" w:rsidRPr="00096D79" w:rsidRDefault="00847EE5" w:rsidP="000F44BF">
      <w:pPr>
        <w:numPr>
          <w:ilvl w:val="0"/>
          <w:numId w:val="10"/>
        </w:numPr>
        <w:spacing w:after="0"/>
      </w:pPr>
      <w:r>
        <w:t>U</w:t>
      </w:r>
      <w:r w:rsidR="00096D79" w:rsidRPr="00096D79">
        <w:t>nifies the content of a paragraph and directs the order of the sentences.​</w:t>
      </w:r>
    </w:p>
    <w:p w14:paraId="0CE8D1EF" w14:textId="4104ED22" w:rsidR="00096D79" w:rsidRPr="00096D79" w:rsidRDefault="00847EE5" w:rsidP="000F44BF">
      <w:pPr>
        <w:numPr>
          <w:ilvl w:val="0"/>
          <w:numId w:val="10"/>
        </w:numPr>
        <w:spacing w:after="0"/>
      </w:pPr>
      <w:r>
        <w:t>S</w:t>
      </w:r>
      <w:r w:rsidR="00096D79" w:rsidRPr="00096D79">
        <w:t>upports an essay’s thesis statement</w:t>
      </w:r>
      <w:r w:rsidR="003A7DD6">
        <w:t xml:space="preserve"> </w:t>
      </w:r>
      <w:r w:rsidR="003A7DD6" w:rsidRPr="000A7DD2">
        <w:t xml:space="preserve">for essays of </w:t>
      </w:r>
      <w:r w:rsidR="008540D5" w:rsidRPr="000A7DD2">
        <w:t>five paragraphs or more</w:t>
      </w:r>
      <w:r w:rsidR="00A6307A" w:rsidRPr="000A7DD2">
        <w:t>.</w:t>
      </w:r>
    </w:p>
    <w:p w14:paraId="5ACA6C6E" w14:textId="1A7C4995" w:rsidR="00096D79" w:rsidRPr="000A7DD2" w:rsidRDefault="00847EE5" w:rsidP="000F44BF">
      <w:pPr>
        <w:numPr>
          <w:ilvl w:val="0"/>
          <w:numId w:val="10"/>
        </w:numPr>
        <w:spacing w:after="0"/>
      </w:pPr>
      <w:r>
        <w:t>M</w:t>
      </w:r>
      <w:r w:rsidR="007F6AF1" w:rsidRPr="000A7DD2">
        <w:t xml:space="preserve">ay </w:t>
      </w:r>
      <w:r w:rsidR="00096D79" w:rsidRPr="000A7DD2">
        <w:t>provide a transition from a preceding paragraph</w:t>
      </w:r>
      <w:r w:rsidR="00F53F7B" w:rsidRPr="000A7DD2">
        <w:t xml:space="preserve"> for compositions of more than one paragraph</w:t>
      </w:r>
      <w:r w:rsidR="00A6307A" w:rsidRPr="000A7DD2">
        <w:t>.</w:t>
      </w:r>
    </w:p>
    <w:p w14:paraId="5227E9D1" w14:textId="3B84A450" w:rsidR="004418DD" w:rsidRPr="004418DD" w:rsidRDefault="00570B6A" w:rsidP="00450AAF">
      <w:pPr>
        <w:spacing w:before="120"/>
        <w:rPr>
          <w:b/>
          <w:bCs/>
        </w:rPr>
      </w:pPr>
      <w:r>
        <w:rPr>
          <w:b/>
          <w:bCs/>
        </w:rPr>
        <w:t xml:space="preserve">Topic sentences should have a controlling idea. </w:t>
      </w:r>
      <w:r w:rsidR="007B220A" w:rsidRPr="007B220A">
        <w:rPr>
          <w:b/>
          <w:bCs/>
        </w:rPr>
        <w:t>The controlling idea gives focus and organizes your paragraph.</w:t>
      </w:r>
      <w:r w:rsidR="007B220A">
        <w:rPr>
          <w:b/>
          <w:bCs/>
        </w:rPr>
        <w:t xml:space="preserve"> </w:t>
      </w:r>
      <w:r w:rsidR="004418DD" w:rsidRPr="004418DD">
        <w:rPr>
          <w:b/>
          <w:bCs/>
        </w:rPr>
        <w:t>A good controlling idea will limit the topic but leave room for explanation.</w:t>
      </w:r>
    </w:p>
    <w:p w14:paraId="137EE280" w14:textId="77777777" w:rsidR="009C4997" w:rsidRPr="00512F77" w:rsidRDefault="009C4997" w:rsidP="007F2B05">
      <w:r w:rsidRPr="00AA2028">
        <w:t>Topic:</w:t>
      </w:r>
      <w:r w:rsidRPr="00512F77">
        <w:t xml:space="preserve"> The main subject matter or idea covered in the paragraph.</w:t>
      </w:r>
    </w:p>
    <w:p w14:paraId="05C3FAC8" w14:textId="77777777" w:rsidR="009C4997" w:rsidRPr="00512F77" w:rsidRDefault="009C4997" w:rsidP="00673DF0">
      <w:r w:rsidRPr="00512F77">
        <w:t>Controlling idea: This idea focuses the topic by providing direction to the composition.</w:t>
      </w:r>
    </w:p>
    <w:p w14:paraId="4225743D" w14:textId="48154012" w:rsidR="009C4997" w:rsidRPr="00512F77" w:rsidRDefault="009C4997" w:rsidP="007F2B05">
      <w:r w:rsidRPr="00512F77">
        <w:t>The following topic sentences all contain a topic and a controlling idea. When paragraphs contain a clearly stated topic sentence such as one of the following, the reader will know what to expect and understand the ideas</w:t>
      </w:r>
      <w:r w:rsidR="007F2B05" w:rsidRPr="00512F77">
        <w:t xml:space="preserve"> </w:t>
      </w:r>
      <w:r w:rsidRPr="00512F77">
        <w:t>better.</w:t>
      </w:r>
    </w:p>
    <w:p w14:paraId="31E925E6" w14:textId="77777777" w:rsidR="009C4997" w:rsidRPr="00512F77" w:rsidRDefault="009C4997" w:rsidP="007F2B05">
      <w:r w:rsidRPr="00512F77">
        <w:t>Examples of topic sentences:</w:t>
      </w:r>
    </w:p>
    <w:p w14:paraId="585FA4F2" w14:textId="4F612174" w:rsidR="009C4997" w:rsidRPr="00512F77" w:rsidRDefault="009C4997" w:rsidP="00F72392">
      <w:pPr>
        <w:pStyle w:val="ListParagraph"/>
        <w:numPr>
          <w:ilvl w:val="0"/>
          <w:numId w:val="30"/>
        </w:numPr>
      </w:pPr>
      <w:r w:rsidRPr="00512F77">
        <w:t>There are several advantages to online education.</w:t>
      </w:r>
    </w:p>
    <w:p w14:paraId="6847C130" w14:textId="6EB1F839" w:rsidR="009C4997" w:rsidRPr="00512F77" w:rsidRDefault="009C4997" w:rsidP="00F72392">
      <w:r w:rsidRPr="00512F77">
        <w:t xml:space="preserve">Topic: Online education </w:t>
      </w:r>
      <w:r w:rsidR="00F72392" w:rsidRPr="00512F77">
        <w:tab/>
      </w:r>
      <w:r w:rsidRPr="00512F77">
        <w:t>Controlling idea: several advantages</w:t>
      </w:r>
    </w:p>
    <w:p w14:paraId="23CB3025" w14:textId="0310A749" w:rsidR="009C4997" w:rsidRPr="00512F77" w:rsidRDefault="009C4997" w:rsidP="00F72392">
      <w:pPr>
        <w:pStyle w:val="ListParagraph"/>
        <w:numPr>
          <w:ilvl w:val="0"/>
          <w:numId w:val="29"/>
        </w:numPr>
      </w:pPr>
      <w:r w:rsidRPr="00512F77">
        <w:t>Effective leadership requires specific qualities that anyone can develop.</w:t>
      </w:r>
    </w:p>
    <w:p w14:paraId="19FDE7C4" w14:textId="7A28DB4D" w:rsidR="009C4997" w:rsidRDefault="009C4997" w:rsidP="00F72392">
      <w:r w:rsidRPr="00512F77">
        <w:t>Topic: Effective leadership</w:t>
      </w:r>
      <w:r w:rsidR="00F72392" w:rsidRPr="00512F77">
        <w:tab/>
      </w:r>
      <w:r w:rsidRPr="00512F77">
        <w:t>Controlling idea: requires specific qualities that anyone can develop</w:t>
      </w:r>
    </w:p>
    <w:p w14:paraId="5CCC0C52" w14:textId="7890761B" w:rsidR="004418DD" w:rsidRPr="00096D79" w:rsidRDefault="00963FDF" w:rsidP="008E1F07">
      <w:pPr>
        <w:pStyle w:val="Heading1"/>
        <w:spacing w:before="120"/>
      </w:pPr>
      <w:r>
        <w:t>Supporting Sentences</w:t>
      </w:r>
    </w:p>
    <w:p w14:paraId="51F9E483" w14:textId="4C66C473" w:rsidR="00EA26B5" w:rsidRDefault="00EA26B5" w:rsidP="00085AAB">
      <w:pPr>
        <w:spacing w:before="120"/>
      </w:pPr>
      <w:r w:rsidRPr="00EA26B5">
        <w:t>Supporting sentences, also called the body of the paragraph, are used to support, explain, illustrate, or provide evidence for the idea expressed in the topic sentence.​</w:t>
      </w:r>
      <w:r w:rsidR="00085AAB">
        <w:t xml:space="preserve"> </w:t>
      </w:r>
      <w:r w:rsidRPr="00EA26B5">
        <w:t>Supporting sentences often elaborate on the topic sentence in a logical manner.​</w:t>
      </w:r>
    </w:p>
    <w:p w14:paraId="754D9E16" w14:textId="77777777" w:rsidR="006F161F" w:rsidRDefault="006F161F" w:rsidP="006F161F">
      <w:pPr>
        <w:spacing w:before="120"/>
      </w:pPr>
      <w:r>
        <w:t>The following are common sources of supporting details:</w:t>
      </w:r>
    </w:p>
    <w:p w14:paraId="1D8B596E" w14:textId="0FFDA8DD" w:rsidR="006F161F" w:rsidRDefault="006F161F" w:rsidP="004110A2">
      <w:pPr>
        <w:pStyle w:val="ListParagraph"/>
        <w:numPr>
          <w:ilvl w:val="0"/>
          <w:numId w:val="31"/>
        </w:numPr>
        <w:spacing w:before="120"/>
      </w:pPr>
      <w:r>
        <w:t>Statistics, polls, percentages</w:t>
      </w:r>
    </w:p>
    <w:p w14:paraId="1143ED65" w14:textId="594F6722" w:rsidR="006F161F" w:rsidRDefault="006F161F" w:rsidP="004110A2">
      <w:pPr>
        <w:pStyle w:val="ListParagraph"/>
        <w:numPr>
          <w:ilvl w:val="0"/>
          <w:numId w:val="31"/>
        </w:numPr>
        <w:spacing w:before="120"/>
      </w:pPr>
      <w:r w:rsidRPr="006F161F">
        <w:t>Facts, details, reasons, examples</w:t>
      </w:r>
    </w:p>
    <w:p w14:paraId="5634758B" w14:textId="7695A685" w:rsidR="007826B0" w:rsidRPr="00EA26B5" w:rsidRDefault="007826B0" w:rsidP="004110A2">
      <w:pPr>
        <w:pStyle w:val="ListParagraph"/>
        <w:numPr>
          <w:ilvl w:val="0"/>
          <w:numId w:val="31"/>
        </w:numPr>
        <w:spacing w:before="120"/>
      </w:pPr>
      <w:r w:rsidRPr="007826B0">
        <w:t>Personal experience, stories, anecdotes, examples from your life</w:t>
      </w:r>
    </w:p>
    <w:p w14:paraId="44D79943" w14:textId="3C10A7F4" w:rsidR="00096D79" w:rsidRDefault="00EA26B5" w:rsidP="00096D79">
      <w:r w:rsidRPr="00EA26B5">
        <w:rPr>
          <w:b/>
          <w:bCs/>
        </w:rPr>
        <w:t>Note:</w:t>
      </w:r>
      <w:r w:rsidRPr="00EA26B5">
        <w:t>​</w:t>
      </w:r>
      <w:r w:rsidR="00E91619">
        <w:t xml:space="preserve"> </w:t>
      </w:r>
      <w:r w:rsidRPr="00EA26B5">
        <w:t>Always explain and elaborate on the content of your supporting sentences. They should clearly guide the reader through your thinking process and the main idea of the paragraph (TS).</w:t>
      </w:r>
    </w:p>
    <w:p w14:paraId="7E4BBFA8" w14:textId="4B51341F" w:rsidR="00175B4E" w:rsidRPr="008540D5" w:rsidRDefault="002C7619" w:rsidP="00AB04BB">
      <w:pPr>
        <w:pStyle w:val="Heading2"/>
      </w:pPr>
      <w:r w:rsidRPr="008540D5">
        <w:lastRenderedPageBreak/>
        <w:t>Strategy</w:t>
      </w:r>
      <w:r w:rsidR="00AB04BB" w:rsidRPr="008540D5">
        <w:t xml:space="preserve"> </w:t>
      </w:r>
      <w:r w:rsidRPr="008540D5">
        <w:t>To Develop Supporting Sentences</w:t>
      </w:r>
    </w:p>
    <w:p w14:paraId="66081853" w14:textId="04899E1C" w:rsidR="00742125" w:rsidRPr="008540D5" w:rsidRDefault="00742125" w:rsidP="00096D79">
      <w:r w:rsidRPr="008540D5">
        <w:t>Once you have a topic sentence, a good way to decide what kind of details you will need in the body of your paragraph is to think of questions a reader would make after seeing your topic sentence.</w:t>
      </w:r>
    </w:p>
    <w:p w14:paraId="2E834F8C" w14:textId="495BFDC8" w:rsidR="00F452FA" w:rsidRPr="008540D5" w:rsidRDefault="00F452FA" w:rsidP="00096D79">
      <w:r w:rsidRPr="008540D5">
        <w:t xml:space="preserve">Here </w:t>
      </w:r>
      <w:r w:rsidR="00AF26B4" w:rsidRPr="008540D5">
        <w:t xml:space="preserve">is an </w:t>
      </w:r>
      <w:r w:rsidRPr="008540D5">
        <w:t xml:space="preserve">example of critical thinking questions: </w:t>
      </w:r>
    </w:p>
    <w:p w14:paraId="30BB9D99" w14:textId="190D0342" w:rsidR="00F452FA" w:rsidRPr="008540D5" w:rsidRDefault="00F452FA" w:rsidP="00F452FA">
      <w:r w:rsidRPr="008540D5">
        <w:rPr>
          <w:b/>
          <w:bCs/>
        </w:rPr>
        <w:t>What questions can you think of for the following TS?</w:t>
      </w:r>
      <w:r w:rsidRPr="008540D5">
        <w:t>​</w:t>
      </w:r>
    </w:p>
    <w:p w14:paraId="2899B214" w14:textId="77777777" w:rsidR="00F452FA" w:rsidRPr="008540D5" w:rsidRDefault="00F452FA" w:rsidP="00F452FA">
      <w:r w:rsidRPr="008540D5">
        <w:t>Topic sentence: Florida is a great place for family vacations. ​</w:t>
      </w:r>
    </w:p>
    <w:p w14:paraId="2B516549" w14:textId="77777777" w:rsidR="00F452FA" w:rsidRPr="008540D5" w:rsidRDefault="00F452FA" w:rsidP="000F44BF">
      <w:pPr>
        <w:numPr>
          <w:ilvl w:val="0"/>
          <w:numId w:val="12"/>
        </w:numPr>
      </w:pPr>
      <w:r w:rsidRPr="008540D5">
        <w:t>Why is Florida a great place for family vacations?​</w:t>
      </w:r>
    </w:p>
    <w:p w14:paraId="5ADC3F0F" w14:textId="5CF2CEE8" w:rsidR="001F384F" w:rsidRPr="008540D5" w:rsidRDefault="00F452FA" w:rsidP="000F44BF">
      <w:pPr>
        <w:numPr>
          <w:ilvl w:val="0"/>
          <w:numId w:val="12"/>
        </w:numPr>
      </w:pPr>
      <w:r w:rsidRPr="003635EF">
        <w:t>Where would you</w:t>
      </w:r>
      <w:r w:rsidR="005C3AF5" w:rsidRPr="003635EF">
        <w:t xml:space="preserve"> stay</w:t>
      </w:r>
      <w:r w:rsidRPr="008540D5">
        <w:t xml:space="preserve"> in Florida on your family vacation?​</w:t>
      </w:r>
    </w:p>
    <w:p w14:paraId="22D3D0DD" w14:textId="5D83D6FF" w:rsidR="001F384F" w:rsidRDefault="001F384F" w:rsidP="001F384F">
      <w:pPr>
        <w:pStyle w:val="Heading1"/>
      </w:pPr>
      <w:r>
        <w:t>Concluding Sentence​</w:t>
      </w:r>
    </w:p>
    <w:p w14:paraId="25DBD11A" w14:textId="7EEDBD72" w:rsidR="0036142B" w:rsidRDefault="0036142B" w:rsidP="0036142B">
      <w:r w:rsidRPr="0036142B">
        <w:t xml:space="preserve">The </w:t>
      </w:r>
      <w:r w:rsidR="005E00D8">
        <w:t>concluding</w:t>
      </w:r>
      <w:r w:rsidRPr="0036142B">
        <w:t xml:space="preserve"> sentence</w:t>
      </w:r>
      <w:r w:rsidR="00C63EBA">
        <w:t xml:space="preserve"> </w:t>
      </w:r>
      <w:r w:rsidRPr="0036142B">
        <w:t>is the last sentence in a paragraph.</w:t>
      </w:r>
    </w:p>
    <w:p w14:paraId="237CE529" w14:textId="608974DB" w:rsidR="00564C7B" w:rsidRPr="0036142B" w:rsidRDefault="00564C7B" w:rsidP="0036142B">
      <w:r w:rsidRPr="00564C7B">
        <w:t xml:space="preserve">The </w:t>
      </w:r>
      <w:r w:rsidR="005E00D8">
        <w:t>concluding</w:t>
      </w:r>
      <w:r w:rsidRPr="00564C7B">
        <w:t xml:space="preserve"> sentence:</w:t>
      </w:r>
    </w:p>
    <w:p w14:paraId="32A77103" w14:textId="31364764" w:rsidR="001F384F" w:rsidRDefault="00847EE5" w:rsidP="000F44BF">
      <w:pPr>
        <w:pStyle w:val="ListParagraph"/>
        <w:numPr>
          <w:ilvl w:val="0"/>
          <w:numId w:val="13"/>
        </w:numPr>
        <w:spacing w:before="120"/>
      </w:pPr>
      <w:r>
        <w:t>r</w:t>
      </w:r>
      <w:r w:rsidR="001F384F">
        <w:t>estates the big idea of the topic sentence using different words or a different order.​</w:t>
      </w:r>
    </w:p>
    <w:p w14:paraId="1726FFB1" w14:textId="448405BA" w:rsidR="001F384F" w:rsidRDefault="00847EE5" w:rsidP="000F44BF">
      <w:pPr>
        <w:pStyle w:val="ListParagraph"/>
        <w:numPr>
          <w:ilvl w:val="0"/>
          <w:numId w:val="13"/>
        </w:numPr>
      </w:pPr>
      <w:r>
        <w:t>s</w:t>
      </w:r>
      <w:r w:rsidR="001F384F">
        <w:t>ummarizes the big idea of the paragraph without repeating the exact same words.​</w:t>
      </w:r>
    </w:p>
    <w:p w14:paraId="078D2442" w14:textId="7FD6D0EC" w:rsidR="001F384F" w:rsidRPr="00617197" w:rsidRDefault="00847EE5" w:rsidP="000F44BF">
      <w:pPr>
        <w:pStyle w:val="ListParagraph"/>
        <w:numPr>
          <w:ilvl w:val="0"/>
          <w:numId w:val="13"/>
        </w:numPr>
      </w:pPr>
      <w:r>
        <w:t>g</w:t>
      </w:r>
      <w:r w:rsidR="001F384F" w:rsidRPr="00617197">
        <w:t>ives the reader something to think abou</w:t>
      </w:r>
      <w:r w:rsidR="00EC1F34" w:rsidRPr="00617197">
        <w:t>t and explains the importance of the main idea</w:t>
      </w:r>
      <w:r w:rsidR="00224B49" w:rsidRPr="00617197">
        <w:t>.</w:t>
      </w:r>
      <w:r w:rsidR="001F384F" w:rsidRPr="00617197">
        <w:t>​</w:t>
      </w:r>
    </w:p>
    <w:p w14:paraId="4CB49F2A" w14:textId="4DD8C3D1" w:rsidR="001F384F" w:rsidRDefault="00847EE5" w:rsidP="000F44BF">
      <w:pPr>
        <w:pStyle w:val="ListParagraph"/>
        <w:numPr>
          <w:ilvl w:val="0"/>
          <w:numId w:val="13"/>
        </w:numPr>
      </w:pPr>
      <w:r>
        <w:t>t</w:t>
      </w:r>
      <w:r w:rsidR="001F384F">
        <w:t>ransitions to the next paragraph if you</w:t>
      </w:r>
      <w:r w:rsidR="008B06CC">
        <w:t xml:space="preserve"> a</w:t>
      </w:r>
      <w:r w:rsidR="001F384F">
        <w:t>re writing an essay.​</w:t>
      </w:r>
    </w:p>
    <w:p w14:paraId="2C3B1BCA" w14:textId="516F1C99" w:rsidR="0093045A" w:rsidRPr="00280028" w:rsidRDefault="0093045A" w:rsidP="00532576">
      <w:pPr>
        <w:pStyle w:val="Heading2"/>
      </w:pPr>
      <w:r w:rsidRPr="00280028">
        <w:t xml:space="preserve">Closing the </w:t>
      </w:r>
      <w:r w:rsidR="00532576" w:rsidRPr="00280028">
        <w:t>Paragraph and Stating the Importance</w:t>
      </w:r>
    </w:p>
    <w:p w14:paraId="2EA90C39" w14:textId="6AEEE5BD" w:rsidR="00532576" w:rsidRPr="00280028" w:rsidRDefault="00532576" w:rsidP="00532576">
      <w:pPr>
        <w:numPr>
          <w:ilvl w:val="0"/>
          <w:numId w:val="32"/>
        </w:numPr>
      </w:pPr>
      <w:r w:rsidRPr="00280028">
        <w:t xml:space="preserve">The concluding sentence “wraps up” or </w:t>
      </w:r>
      <w:r w:rsidRPr="00280028">
        <w:rPr>
          <w:u w:val="single"/>
        </w:rPr>
        <w:t xml:space="preserve">closes </w:t>
      </w:r>
      <w:r w:rsidRPr="00280028">
        <w:t xml:space="preserve">the paragraph by referring back to the main idea, making a final observation, or </w:t>
      </w:r>
      <w:r w:rsidRPr="00280028">
        <w:rPr>
          <w:u w:val="single"/>
        </w:rPr>
        <w:t xml:space="preserve">explaining why the topic </w:t>
      </w:r>
      <w:r w:rsidR="00FC0452" w:rsidRPr="00280028">
        <w:rPr>
          <w:u w:val="single"/>
        </w:rPr>
        <w:t>is important</w:t>
      </w:r>
      <w:r w:rsidRPr="00280028">
        <w:t>.</w:t>
      </w:r>
    </w:p>
    <w:p w14:paraId="69DF221D" w14:textId="205B8BAB" w:rsidR="00FA39C9" w:rsidRPr="0043292C" w:rsidRDefault="00FA39C9" w:rsidP="00FA39C9">
      <w:pPr>
        <w:spacing w:after="0"/>
        <w:rPr>
          <w:b/>
          <w:bCs/>
        </w:rPr>
      </w:pPr>
      <w:r w:rsidRPr="0043292C">
        <w:rPr>
          <w:b/>
          <w:bCs/>
        </w:rPr>
        <w:t xml:space="preserve">Example 1: </w:t>
      </w:r>
    </w:p>
    <w:p w14:paraId="2DC92899" w14:textId="462C211D" w:rsidR="009E6008" w:rsidRPr="0043292C" w:rsidRDefault="009E6008" w:rsidP="009E6008">
      <w:pPr>
        <w:spacing w:before="120" w:after="0"/>
      </w:pPr>
      <w:r w:rsidRPr="0043292C">
        <w:rPr>
          <w:b/>
          <w:bCs/>
        </w:rPr>
        <w:t xml:space="preserve">Topic sentence: </w:t>
      </w:r>
      <w:r w:rsidRPr="0043292C">
        <w:t>The amount of time spent indoors during quarantine emphasized the importance of checking in on one's mental health.</w:t>
      </w:r>
    </w:p>
    <w:p w14:paraId="192731AD" w14:textId="3DADD838" w:rsidR="009E6008" w:rsidRPr="0043292C" w:rsidRDefault="009E6008" w:rsidP="009E6008">
      <w:pPr>
        <w:spacing w:before="120" w:after="0"/>
      </w:pPr>
      <w:r w:rsidRPr="0043292C">
        <w:rPr>
          <w:b/>
          <w:bCs/>
        </w:rPr>
        <w:t xml:space="preserve">Concluding Sentence: </w:t>
      </w:r>
      <w:r w:rsidRPr="0043292C">
        <w:t xml:space="preserve">As people start to reflect on the effects of living isolated during or after quarantine, it is </w:t>
      </w:r>
      <w:r w:rsidR="001243B0" w:rsidRPr="0043292C">
        <w:t>key</w:t>
      </w:r>
      <w:r w:rsidR="00773F71" w:rsidRPr="0043292C">
        <w:t xml:space="preserve"> </w:t>
      </w:r>
      <w:r w:rsidRPr="0043292C">
        <w:t>that they consider the mental aspect of their everyday lives.</w:t>
      </w:r>
    </w:p>
    <w:p w14:paraId="49FED19A" w14:textId="77777777" w:rsidR="00FA39C9" w:rsidRPr="007B2D24" w:rsidRDefault="00FA39C9" w:rsidP="00FA39C9">
      <w:pPr>
        <w:spacing w:before="120" w:after="0"/>
        <w:rPr>
          <w:b/>
          <w:bCs/>
        </w:rPr>
      </w:pPr>
      <w:r w:rsidRPr="007B2D24">
        <w:rPr>
          <w:b/>
          <w:bCs/>
        </w:rPr>
        <w:t xml:space="preserve">Example 2: </w:t>
      </w:r>
    </w:p>
    <w:p w14:paraId="2A31A658" w14:textId="204674E2" w:rsidR="00FA39C9" w:rsidRPr="007B2D24" w:rsidRDefault="00FA39C9" w:rsidP="00FF2B49">
      <w:pPr>
        <w:spacing w:before="120" w:after="0"/>
      </w:pPr>
      <w:r w:rsidRPr="007B2D24">
        <w:rPr>
          <w:b/>
          <w:bCs/>
        </w:rPr>
        <w:t xml:space="preserve">Topic Sentence: </w:t>
      </w:r>
      <w:r w:rsidRPr="007B2D24">
        <w:t>Studies have shown that women are less likely to be believed when talking about their</w:t>
      </w:r>
    </w:p>
    <w:p w14:paraId="4DC73A23" w14:textId="77777777" w:rsidR="00FA39C9" w:rsidRPr="007B2D24" w:rsidRDefault="00FA39C9" w:rsidP="00FA39C9">
      <w:pPr>
        <w:spacing w:after="0"/>
      </w:pPr>
      <w:r w:rsidRPr="007B2D24">
        <w:t>symptoms to medical providers.</w:t>
      </w:r>
    </w:p>
    <w:p w14:paraId="6F0E2515" w14:textId="77777777" w:rsidR="00FA39C9" w:rsidRPr="007B2D24" w:rsidRDefault="00FA39C9" w:rsidP="00FF2B49">
      <w:pPr>
        <w:spacing w:before="120" w:after="0"/>
      </w:pPr>
      <w:r w:rsidRPr="007B2D24">
        <w:rPr>
          <w:b/>
          <w:bCs/>
        </w:rPr>
        <w:t xml:space="preserve">Concluding Sentence: </w:t>
      </w:r>
      <w:r w:rsidRPr="007B2D24">
        <w:t>The treatment of women in the medical field is still an area of concern in today</w:t>
      </w:r>
      <w:r w:rsidRPr="007B2D24">
        <w:rPr>
          <w:rFonts w:hint="eastAsia"/>
        </w:rPr>
        <w:t>’</w:t>
      </w:r>
      <w:r w:rsidRPr="007B2D24">
        <w:t>s</w:t>
      </w:r>
    </w:p>
    <w:p w14:paraId="454457B1" w14:textId="0CB184B4" w:rsidR="0092557D" w:rsidRPr="00194CDD" w:rsidRDefault="00FA39C9" w:rsidP="00FA39C9">
      <w:pPr>
        <w:spacing w:after="0"/>
      </w:pPr>
      <w:r w:rsidRPr="007B2D24">
        <w:t>hospitals.</w:t>
      </w:r>
    </w:p>
    <w:p w14:paraId="079ECB96" w14:textId="04710DC5" w:rsidR="00194C92" w:rsidRDefault="00194C92" w:rsidP="00096D79">
      <w:pPr>
        <w:pStyle w:val="Heading1"/>
        <w:spacing w:before="219"/>
      </w:pPr>
      <w:r>
        <w:t>Sample</w:t>
      </w:r>
      <w:r>
        <w:rPr>
          <w:spacing w:val="-2"/>
        </w:rPr>
        <w:t xml:space="preserve"> Paragraph</w:t>
      </w:r>
    </w:p>
    <w:p w14:paraId="71F4E579" w14:textId="4E4E1FD1" w:rsidR="00194C92" w:rsidRDefault="00485545" w:rsidP="00194C92">
      <w:pPr>
        <w:pStyle w:val="BodyText"/>
        <w:ind w:left="0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69BA372F" wp14:editId="545F4F68">
                <wp:simplePos x="0" y="0"/>
                <wp:positionH relativeFrom="page">
                  <wp:posOffset>1657350</wp:posOffset>
                </wp:positionH>
                <wp:positionV relativeFrom="paragraph">
                  <wp:posOffset>67945</wp:posOffset>
                </wp:positionV>
                <wp:extent cx="1089660" cy="473555"/>
                <wp:effectExtent l="0" t="0" r="15240" b="317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660" cy="473555"/>
                          <a:chOff x="2628" y="606"/>
                          <a:chExt cx="1503" cy="516"/>
                        </a:xfrm>
                      </wpg:grpSpPr>
                      <wps:wsp>
                        <wps:cNvPr id="29" name="docshape5"/>
                        <wps:cNvSpPr>
                          <a:spLocks/>
                        </wps:cNvSpPr>
                        <wps:spPr bwMode="auto">
                          <a:xfrm>
                            <a:off x="3276" y="615"/>
                            <a:ext cx="845" cy="239"/>
                          </a:xfrm>
                          <a:custGeom>
                            <a:avLst/>
                            <a:gdLst>
                              <a:gd name="T0" fmla="+- 0 3635 3277"/>
                              <a:gd name="T1" fmla="*/ T0 w 845"/>
                              <a:gd name="T2" fmla="+- 0 616 616"/>
                              <a:gd name="T3" fmla="*/ 616 h 239"/>
                              <a:gd name="T4" fmla="+- 0 3547 3277"/>
                              <a:gd name="T5" fmla="*/ T4 w 845"/>
                              <a:gd name="T6" fmla="+- 0 617 616"/>
                              <a:gd name="T7" fmla="*/ 617 h 239"/>
                              <a:gd name="T8" fmla="+- 0 3454 3277"/>
                              <a:gd name="T9" fmla="*/ T8 w 845"/>
                              <a:gd name="T10" fmla="+- 0 624 616"/>
                              <a:gd name="T11" fmla="*/ 624 h 239"/>
                              <a:gd name="T12" fmla="+- 0 3360 3277"/>
                              <a:gd name="T13" fmla="*/ T12 w 845"/>
                              <a:gd name="T14" fmla="+- 0 638 616"/>
                              <a:gd name="T15" fmla="*/ 638 h 239"/>
                              <a:gd name="T16" fmla="+- 0 3277 3277"/>
                              <a:gd name="T17" fmla="*/ T16 w 845"/>
                              <a:gd name="T18" fmla="+- 0 653 616"/>
                              <a:gd name="T19" fmla="*/ 653 h 239"/>
                              <a:gd name="T20" fmla="+- 0 3371 3277"/>
                              <a:gd name="T21" fmla="*/ T20 w 845"/>
                              <a:gd name="T22" fmla="+- 0 639 616"/>
                              <a:gd name="T23" fmla="*/ 639 h 239"/>
                              <a:gd name="T24" fmla="+- 0 3463 3277"/>
                              <a:gd name="T25" fmla="*/ T24 w 845"/>
                              <a:gd name="T26" fmla="+- 0 632 616"/>
                              <a:gd name="T27" fmla="*/ 632 h 239"/>
                              <a:gd name="T28" fmla="+- 0 3552 3277"/>
                              <a:gd name="T29" fmla="*/ T28 w 845"/>
                              <a:gd name="T30" fmla="+- 0 631 616"/>
                              <a:gd name="T31" fmla="*/ 631 h 239"/>
                              <a:gd name="T32" fmla="+- 0 3636 3277"/>
                              <a:gd name="T33" fmla="*/ T32 w 845"/>
                              <a:gd name="T34" fmla="+- 0 636 616"/>
                              <a:gd name="T35" fmla="*/ 636 h 239"/>
                              <a:gd name="T36" fmla="+- 0 3715 3277"/>
                              <a:gd name="T37" fmla="*/ T36 w 845"/>
                              <a:gd name="T38" fmla="+- 0 646 616"/>
                              <a:gd name="T39" fmla="*/ 646 h 239"/>
                              <a:gd name="T40" fmla="+- 0 3788 3277"/>
                              <a:gd name="T41" fmla="*/ T40 w 845"/>
                              <a:gd name="T42" fmla="+- 0 663 616"/>
                              <a:gd name="T43" fmla="*/ 663 h 239"/>
                              <a:gd name="T44" fmla="+- 0 3854 3277"/>
                              <a:gd name="T45" fmla="*/ T44 w 845"/>
                              <a:gd name="T46" fmla="+- 0 685 616"/>
                              <a:gd name="T47" fmla="*/ 685 h 239"/>
                              <a:gd name="T48" fmla="+- 0 3911 3277"/>
                              <a:gd name="T49" fmla="*/ T48 w 845"/>
                              <a:gd name="T50" fmla="+- 0 712 616"/>
                              <a:gd name="T51" fmla="*/ 712 h 239"/>
                              <a:gd name="T52" fmla="+- 0 3996 3277"/>
                              <a:gd name="T53" fmla="*/ T52 w 845"/>
                              <a:gd name="T54" fmla="+- 0 782 616"/>
                              <a:gd name="T55" fmla="*/ 782 h 239"/>
                              <a:gd name="T56" fmla="+- 0 3954 3277"/>
                              <a:gd name="T57" fmla="*/ T56 w 845"/>
                              <a:gd name="T58" fmla="+- 0 790 616"/>
                              <a:gd name="T59" fmla="*/ 790 h 239"/>
                              <a:gd name="T60" fmla="+- 0 4074 3277"/>
                              <a:gd name="T61" fmla="*/ T60 w 845"/>
                              <a:gd name="T62" fmla="+- 0 854 616"/>
                              <a:gd name="T63" fmla="*/ 854 h 239"/>
                              <a:gd name="T64" fmla="+- 0 4121 3277"/>
                              <a:gd name="T65" fmla="*/ T64 w 845"/>
                              <a:gd name="T66" fmla="+- 0 760 616"/>
                              <a:gd name="T67" fmla="*/ 760 h 239"/>
                              <a:gd name="T68" fmla="+- 0 4079 3277"/>
                              <a:gd name="T69" fmla="*/ T68 w 845"/>
                              <a:gd name="T70" fmla="+- 0 767 616"/>
                              <a:gd name="T71" fmla="*/ 767 h 239"/>
                              <a:gd name="T72" fmla="+- 0 4042 3277"/>
                              <a:gd name="T73" fmla="*/ T72 w 845"/>
                              <a:gd name="T74" fmla="+- 0 730 616"/>
                              <a:gd name="T75" fmla="*/ 730 h 239"/>
                              <a:gd name="T76" fmla="+- 0 3937 3277"/>
                              <a:gd name="T77" fmla="*/ T76 w 845"/>
                              <a:gd name="T78" fmla="+- 0 670 616"/>
                              <a:gd name="T79" fmla="*/ 670 h 239"/>
                              <a:gd name="T80" fmla="+- 0 3872 3277"/>
                              <a:gd name="T81" fmla="*/ T80 w 845"/>
                              <a:gd name="T82" fmla="+- 0 648 616"/>
                              <a:gd name="T83" fmla="*/ 648 h 239"/>
                              <a:gd name="T84" fmla="+- 0 3799 3277"/>
                              <a:gd name="T85" fmla="*/ T84 w 845"/>
                              <a:gd name="T86" fmla="+- 0 632 616"/>
                              <a:gd name="T87" fmla="*/ 632 h 239"/>
                              <a:gd name="T88" fmla="+- 0 3720 3277"/>
                              <a:gd name="T89" fmla="*/ T88 w 845"/>
                              <a:gd name="T90" fmla="+- 0 621 616"/>
                              <a:gd name="T91" fmla="*/ 621 h 239"/>
                              <a:gd name="T92" fmla="+- 0 3635 3277"/>
                              <a:gd name="T93" fmla="*/ T92 w 845"/>
                              <a:gd name="T94" fmla="+- 0 616 616"/>
                              <a:gd name="T95" fmla="*/ 61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45" h="239">
                                <a:moveTo>
                                  <a:pt x="358" y="0"/>
                                </a:moveTo>
                                <a:lnTo>
                                  <a:pt x="270" y="1"/>
                                </a:lnTo>
                                <a:lnTo>
                                  <a:pt x="177" y="8"/>
                                </a:lnTo>
                                <a:lnTo>
                                  <a:pt x="83" y="22"/>
                                </a:lnTo>
                                <a:lnTo>
                                  <a:pt x="0" y="37"/>
                                </a:lnTo>
                                <a:lnTo>
                                  <a:pt x="94" y="23"/>
                                </a:lnTo>
                                <a:lnTo>
                                  <a:pt x="186" y="16"/>
                                </a:lnTo>
                                <a:lnTo>
                                  <a:pt x="275" y="15"/>
                                </a:lnTo>
                                <a:lnTo>
                                  <a:pt x="359" y="20"/>
                                </a:lnTo>
                                <a:lnTo>
                                  <a:pt x="438" y="30"/>
                                </a:lnTo>
                                <a:lnTo>
                                  <a:pt x="511" y="47"/>
                                </a:lnTo>
                                <a:lnTo>
                                  <a:pt x="577" y="69"/>
                                </a:lnTo>
                                <a:lnTo>
                                  <a:pt x="634" y="96"/>
                                </a:lnTo>
                                <a:lnTo>
                                  <a:pt x="719" y="166"/>
                                </a:lnTo>
                                <a:lnTo>
                                  <a:pt x="677" y="174"/>
                                </a:lnTo>
                                <a:lnTo>
                                  <a:pt x="797" y="238"/>
                                </a:lnTo>
                                <a:lnTo>
                                  <a:pt x="844" y="144"/>
                                </a:lnTo>
                                <a:lnTo>
                                  <a:pt x="802" y="151"/>
                                </a:lnTo>
                                <a:lnTo>
                                  <a:pt x="765" y="114"/>
                                </a:lnTo>
                                <a:lnTo>
                                  <a:pt x="660" y="54"/>
                                </a:lnTo>
                                <a:lnTo>
                                  <a:pt x="595" y="32"/>
                                </a:lnTo>
                                <a:lnTo>
                                  <a:pt x="522" y="16"/>
                                </a:lnTo>
                                <a:lnTo>
                                  <a:pt x="443" y="5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6"/>
                        <wps:cNvSpPr>
                          <a:spLocks/>
                        </wps:cNvSpPr>
                        <wps:spPr bwMode="auto">
                          <a:xfrm>
                            <a:off x="2638" y="646"/>
                            <a:ext cx="681" cy="466"/>
                          </a:xfrm>
                          <a:custGeom>
                            <a:avLst/>
                            <a:gdLst>
                              <a:gd name="T0" fmla="+- 0 3318 2638"/>
                              <a:gd name="T1" fmla="*/ T0 w 681"/>
                              <a:gd name="T2" fmla="+- 0 646 646"/>
                              <a:gd name="T3" fmla="*/ 646 h 466"/>
                              <a:gd name="T4" fmla="+- 0 3183 2638"/>
                              <a:gd name="T5" fmla="*/ T4 w 681"/>
                              <a:gd name="T6" fmla="+- 0 673 646"/>
                              <a:gd name="T7" fmla="*/ 673 h 466"/>
                              <a:gd name="T8" fmla="+- 0 3094 2638"/>
                              <a:gd name="T9" fmla="*/ T8 w 681"/>
                              <a:gd name="T10" fmla="+- 0 698 646"/>
                              <a:gd name="T11" fmla="*/ 698 h 466"/>
                              <a:gd name="T12" fmla="+- 0 3010 2638"/>
                              <a:gd name="T13" fmla="*/ T12 w 681"/>
                              <a:gd name="T14" fmla="+- 0 728 646"/>
                              <a:gd name="T15" fmla="*/ 728 h 466"/>
                              <a:gd name="T16" fmla="+- 0 2933 2638"/>
                              <a:gd name="T17" fmla="*/ T16 w 681"/>
                              <a:gd name="T18" fmla="+- 0 762 646"/>
                              <a:gd name="T19" fmla="*/ 762 h 466"/>
                              <a:gd name="T20" fmla="+- 0 2863 2638"/>
                              <a:gd name="T21" fmla="*/ T20 w 681"/>
                              <a:gd name="T22" fmla="+- 0 799 646"/>
                              <a:gd name="T23" fmla="*/ 799 h 466"/>
                              <a:gd name="T24" fmla="+- 0 2802 2638"/>
                              <a:gd name="T25" fmla="*/ T24 w 681"/>
                              <a:gd name="T26" fmla="+- 0 839 646"/>
                              <a:gd name="T27" fmla="*/ 839 h 466"/>
                              <a:gd name="T28" fmla="+- 0 2749 2638"/>
                              <a:gd name="T29" fmla="*/ T28 w 681"/>
                              <a:gd name="T30" fmla="+- 0 882 646"/>
                              <a:gd name="T31" fmla="*/ 882 h 466"/>
                              <a:gd name="T32" fmla="+- 0 2705 2638"/>
                              <a:gd name="T33" fmla="*/ T32 w 681"/>
                              <a:gd name="T34" fmla="+- 0 926 646"/>
                              <a:gd name="T35" fmla="*/ 926 h 466"/>
                              <a:gd name="T36" fmla="+- 0 2649 2638"/>
                              <a:gd name="T37" fmla="*/ T36 w 681"/>
                              <a:gd name="T38" fmla="+- 0 1018 646"/>
                              <a:gd name="T39" fmla="*/ 1018 h 466"/>
                              <a:gd name="T40" fmla="+- 0 2638 2638"/>
                              <a:gd name="T41" fmla="*/ T40 w 681"/>
                              <a:gd name="T42" fmla="+- 0 1065 646"/>
                              <a:gd name="T43" fmla="*/ 1065 h 466"/>
                              <a:gd name="T44" fmla="+- 0 2640 2638"/>
                              <a:gd name="T45" fmla="*/ T44 w 681"/>
                              <a:gd name="T46" fmla="+- 0 1111 646"/>
                              <a:gd name="T47" fmla="*/ 1111 h 466"/>
                              <a:gd name="T48" fmla="+- 0 2723 2638"/>
                              <a:gd name="T49" fmla="*/ T48 w 681"/>
                              <a:gd name="T50" fmla="+- 0 1097 646"/>
                              <a:gd name="T51" fmla="*/ 1097 h 466"/>
                              <a:gd name="T52" fmla="+- 0 2722 2638"/>
                              <a:gd name="T53" fmla="*/ T52 w 681"/>
                              <a:gd name="T54" fmla="+- 0 1048 646"/>
                              <a:gd name="T55" fmla="*/ 1048 h 466"/>
                              <a:gd name="T56" fmla="+- 0 2734 2638"/>
                              <a:gd name="T57" fmla="*/ T56 w 681"/>
                              <a:gd name="T58" fmla="+- 0 999 646"/>
                              <a:gd name="T59" fmla="*/ 999 h 466"/>
                              <a:gd name="T60" fmla="+- 0 2796 2638"/>
                              <a:gd name="T61" fmla="*/ T60 w 681"/>
                              <a:gd name="T62" fmla="+- 0 902 646"/>
                              <a:gd name="T63" fmla="*/ 902 h 466"/>
                              <a:gd name="T64" fmla="+- 0 2844 2638"/>
                              <a:gd name="T65" fmla="*/ T64 w 681"/>
                              <a:gd name="T66" fmla="+- 0 856 646"/>
                              <a:gd name="T67" fmla="*/ 856 h 466"/>
                              <a:gd name="T68" fmla="+- 0 2902 2638"/>
                              <a:gd name="T69" fmla="*/ T68 w 681"/>
                              <a:gd name="T70" fmla="+- 0 812 646"/>
                              <a:gd name="T71" fmla="*/ 812 h 466"/>
                              <a:gd name="T72" fmla="+- 0 2970 2638"/>
                              <a:gd name="T73" fmla="*/ T72 w 681"/>
                              <a:gd name="T74" fmla="+- 0 771 646"/>
                              <a:gd name="T75" fmla="*/ 771 h 466"/>
                              <a:gd name="T76" fmla="+- 0 3046 2638"/>
                              <a:gd name="T77" fmla="*/ T76 w 681"/>
                              <a:gd name="T78" fmla="+- 0 733 646"/>
                              <a:gd name="T79" fmla="*/ 733 h 466"/>
                              <a:gd name="T80" fmla="+- 0 3130 2638"/>
                              <a:gd name="T81" fmla="*/ T80 w 681"/>
                              <a:gd name="T82" fmla="+- 0 699 646"/>
                              <a:gd name="T83" fmla="*/ 699 h 466"/>
                              <a:gd name="T84" fmla="+- 0 3221 2638"/>
                              <a:gd name="T85" fmla="*/ T84 w 681"/>
                              <a:gd name="T86" fmla="+- 0 670 646"/>
                              <a:gd name="T87" fmla="*/ 670 h 466"/>
                              <a:gd name="T88" fmla="+- 0 3318 2638"/>
                              <a:gd name="T89" fmla="*/ T88 w 681"/>
                              <a:gd name="T90" fmla="+- 0 646 646"/>
                              <a:gd name="T91" fmla="*/ 646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81" h="466">
                                <a:moveTo>
                                  <a:pt x="680" y="0"/>
                                </a:moveTo>
                                <a:lnTo>
                                  <a:pt x="545" y="27"/>
                                </a:lnTo>
                                <a:lnTo>
                                  <a:pt x="456" y="52"/>
                                </a:lnTo>
                                <a:lnTo>
                                  <a:pt x="372" y="82"/>
                                </a:lnTo>
                                <a:lnTo>
                                  <a:pt x="295" y="116"/>
                                </a:lnTo>
                                <a:lnTo>
                                  <a:pt x="225" y="153"/>
                                </a:lnTo>
                                <a:lnTo>
                                  <a:pt x="164" y="193"/>
                                </a:lnTo>
                                <a:lnTo>
                                  <a:pt x="111" y="236"/>
                                </a:lnTo>
                                <a:lnTo>
                                  <a:pt x="67" y="280"/>
                                </a:lnTo>
                                <a:lnTo>
                                  <a:pt x="11" y="372"/>
                                </a:lnTo>
                                <a:lnTo>
                                  <a:pt x="0" y="419"/>
                                </a:lnTo>
                                <a:lnTo>
                                  <a:pt x="2" y="465"/>
                                </a:lnTo>
                                <a:lnTo>
                                  <a:pt x="85" y="451"/>
                                </a:lnTo>
                                <a:lnTo>
                                  <a:pt x="84" y="402"/>
                                </a:lnTo>
                                <a:lnTo>
                                  <a:pt x="96" y="353"/>
                                </a:lnTo>
                                <a:lnTo>
                                  <a:pt x="158" y="256"/>
                                </a:lnTo>
                                <a:lnTo>
                                  <a:pt x="206" y="210"/>
                                </a:lnTo>
                                <a:lnTo>
                                  <a:pt x="264" y="166"/>
                                </a:lnTo>
                                <a:lnTo>
                                  <a:pt x="332" y="125"/>
                                </a:lnTo>
                                <a:lnTo>
                                  <a:pt x="408" y="87"/>
                                </a:lnTo>
                                <a:lnTo>
                                  <a:pt x="492" y="53"/>
                                </a:lnTo>
                                <a:lnTo>
                                  <a:pt x="583" y="24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7"/>
                        <wps:cNvSpPr>
                          <a:spLocks/>
                        </wps:cNvSpPr>
                        <wps:spPr bwMode="auto">
                          <a:xfrm>
                            <a:off x="2638" y="615"/>
                            <a:ext cx="1483" cy="496"/>
                          </a:xfrm>
                          <a:custGeom>
                            <a:avLst/>
                            <a:gdLst>
                              <a:gd name="T0" fmla="+- 0 3318 2638"/>
                              <a:gd name="T1" fmla="*/ T0 w 1483"/>
                              <a:gd name="T2" fmla="+- 0 646 616"/>
                              <a:gd name="T3" fmla="*/ 646 h 496"/>
                              <a:gd name="T4" fmla="+- 0 3221 2638"/>
                              <a:gd name="T5" fmla="*/ T4 w 1483"/>
                              <a:gd name="T6" fmla="+- 0 670 616"/>
                              <a:gd name="T7" fmla="*/ 670 h 496"/>
                              <a:gd name="T8" fmla="+- 0 3130 2638"/>
                              <a:gd name="T9" fmla="*/ T8 w 1483"/>
                              <a:gd name="T10" fmla="+- 0 699 616"/>
                              <a:gd name="T11" fmla="*/ 699 h 496"/>
                              <a:gd name="T12" fmla="+- 0 3046 2638"/>
                              <a:gd name="T13" fmla="*/ T12 w 1483"/>
                              <a:gd name="T14" fmla="+- 0 733 616"/>
                              <a:gd name="T15" fmla="*/ 733 h 496"/>
                              <a:gd name="T16" fmla="+- 0 2970 2638"/>
                              <a:gd name="T17" fmla="*/ T16 w 1483"/>
                              <a:gd name="T18" fmla="+- 0 771 616"/>
                              <a:gd name="T19" fmla="*/ 771 h 496"/>
                              <a:gd name="T20" fmla="+- 0 2902 2638"/>
                              <a:gd name="T21" fmla="*/ T20 w 1483"/>
                              <a:gd name="T22" fmla="+- 0 812 616"/>
                              <a:gd name="T23" fmla="*/ 812 h 496"/>
                              <a:gd name="T24" fmla="+- 0 2844 2638"/>
                              <a:gd name="T25" fmla="*/ T24 w 1483"/>
                              <a:gd name="T26" fmla="+- 0 856 616"/>
                              <a:gd name="T27" fmla="*/ 856 h 496"/>
                              <a:gd name="T28" fmla="+- 0 2796 2638"/>
                              <a:gd name="T29" fmla="*/ T28 w 1483"/>
                              <a:gd name="T30" fmla="+- 0 902 616"/>
                              <a:gd name="T31" fmla="*/ 902 h 496"/>
                              <a:gd name="T32" fmla="+- 0 2759 2638"/>
                              <a:gd name="T33" fmla="*/ T32 w 1483"/>
                              <a:gd name="T34" fmla="+- 0 950 616"/>
                              <a:gd name="T35" fmla="*/ 950 h 496"/>
                              <a:gd name="T36" fmla="+- 0 2722 2638"/>
                              <a:gd name="T37" fmla="*/ T36 w 1483"/>
                              <a:gd name="T38" fmla="+- 0 1048 616"/>
                              <a:gd name="T39" fmla="*/ 1048 h 496"/>
                              <a:gd name="T40" fmla="+- 0 2723 2638"/>
                              <a:gd name="T41" fmla="*/ T40 w 1483"/>
                              <a:gd name="T42" fmla="+- 0 1097 616"/>
                              <a:gd name="T43" fmla="*/ 1097 h 496"/>
                              <a:gd name="T44" fmla="+- 0 2640 2638"/>
                              <a:gd name="T45" fmla="*/ T44 w 1483"/>
                              <a:gd name="T46" fmla="+- 0 1111 616"/>
                              <a:gd name="T47" fmla="*/ 1111 h 496"/>
                              <a:gd name="T48" fmla="+- 0 2649 2638"/>
                              <a:gd name="T49" fmla="*/ T48 w 1483"/>
                              <a:gd name="T50" fmla="+- 0 1018 616"/>
                              <a:gd name="T51" fmla="*/ 1018 h 496"/>
                              <a:gd name="T52" fmla="+- 0 2705 2638"/>
                              <a:gd name="T53" fmla="*/ T52 w 1483"/>
                              <a:gd name="T54" fmla="+- 0 926 616"/>
                              <a:gd name="T55" fmla="*/ 926 h 496"/>
                              <a:gd name="T56" fmla="+- 0 2749 2638"/>
                              <a:gd name="T57" fmla="*/ T56 w 1483"/>
                              <a:gd name="T58" fmla="+- 0 882 616"/>
                              <a:gd name="T59" fmla="*/ 882 h 496"/>
                              <a:gd name="T60" fmla="+- 0 2802 2638"/>
                              <a:gd name="T61" fmla="*/ T60 w 1483"/>
                              <a:gd name="T62" fmla="+- 0 839 616"/>
                              <a:gd name="T63" fmla="*/ 839 h 496"/>
                              <a:gd name="T64" fmla="+- 0 2863 2638"/>
                              <a:gd name="T65" fmla="*/ T64 w 1483"/>
                              <a:gd name="T66" fmla="+- 0 799 616"/>
                              <a:gd name="T67" fmla="*/ 799 h 496"/>
                              <a:gd name="T68" fmla="+- 0 2933 2638"/>
                              <a:gd name="T69" fmla="*/ T68 w 1483"/>
                              <a:gd name="T70" fmla="+- 0 762 616"/>
                              <a:gd name="T71" fmla="*/ 762 h 496"/>
                              <a:gd name="T72" fmla="+- 0 3010 2638"/>
                              <a:gd name="T73" fmla="*/ T72 w 1483"/>
                              <a:gd name="T74" fmla="+- 0 728 616"/>
                              <a:gd name="T75" fmla="*/ 728 h 496"/>
                              <a:gd name="T76" fmla="+- 0 3094 2638"/>
                              <a:gd name="T77" fmla="*/ T76 w 1483"/>
                              <a:gd name="T78" fmla="+- 0 698 616"/>
                              <a:gd name="T79" fmla="*/ 698 h 496"/>
                              <a:gd name="T80" fmla="+- 0 3183 2638"/>
                              <a:gd name="T81" fmla="*/ T80 w 1483"/>
                              <a:gd name="T82" fmla="+- 0 673 616"/>
                              <a:gd name="T83" fmla="*/ 673 h 496"/>
                              <a:gd name="T84" fmla="+- 0 3277 2638"/>
                              <a:gd name="T85" fmla="*/ T84 w 1483"/>
                              <a:gd name="T86" fmla="+- 0 653 616"/>
                              <a:gd name="T87" fmla="*/ 653 h 496"/>
                              <a:gd name="T88" fmla="+- 0 3360 2638"/>
                              <a:gd name="T89" fmla="*/ T88 w 1483"/>
                              <a:gd name="T90" fmla="+- 0 638 616"/>
                              <a:gd name="T91" fmla="*/ 638 h 496"/>
                              <a:gd name="T92" fmla="+- 0 3454 2638"/>
                              <a:gd name="T93" fmla="*/ T92 w 1483"/>
                              <a:gd name="T94" fmla="+- 0 624 616"/>
                              <a:gd name="T95" fmla="*/ 624 h 496"/>
                              <a:gd name="T96" fmla="+- 0 3547 2638"/>
                              <a:gd name="T97" fmla="*/ T96 w 1483"/>
                              <a:gd name="T98" fmla="+- 0 617 616"/>
                              <a:gd name="T99" fmla="*/ 617 h 496"/>
                              <a:gd name="T100" fmla="+- 0 3635 2638"/>
                              <a:gd name="T101" fmla="*/ T100 w 1483"/>
                              <a:gd name="T102" fmla="+- 0 616 616"/>
                              <a:gd name="T103" fmla="*/ 616 h 496"/>
                              <a:gd name="T104" fmla="+- 0 3720 2638"/>
                              <a:gd name="T105" fmla="*/ T104 w 1483"/>
                              <a:gd name="T106" fmla="+- 0 621 616"/>
                              <a:gd name="T107" fmla="*/ 621 h 496"/>
                              <a:gd name="T108" fmla="+- 0 3799 2638"/>
                              <a:gd name="T109" fmla="*/ T108 w 1483"/>
                              <a:gd name="T110" fmla="+- 0 632 616"/>
                              <a:gd name="T111" fmla="*/ 632 h 496"/>
                              <a:gd name="T112" fmla="+- 0 3872 2638"/>
                              <a:gd name="T113" fmla="*/ T112 w 1483"/>
                              <a:gd name="T114" fmla="+- 0 648 616"/>
                              <a:gd name="T115" fmla="*/ 648 h 496"/>
                              <a:gd name="T116" fmla="+- 0 3937 2638"/>
                              <a:gd name="T117" fmla="*/ T116 w 1483"/>
                              <a:gd name="T118" fmla="+- 0 670 616"/>
                              <a:gd name="T119" fmla="*/ 670 h 496"/>
                              <a:gd name="T120" fmla="+- 0 3994 2638"/>
                              <a:gd name="T121" fmla="*/ T120 w 1483"/>
                              <a:gd name="T122" fmla="+- 0 697 616"/>
                              <a:gd name="T123" fmla="*/ 697 h 496"/>
                              <a:gd name="T124" fmla="+- 0 4079 2638"/>
                              <a:gd name="T125" fmla="*/ T124 w 1483"/>
                              <a:gd name="T126" fmla="+- 0 767 616"/>
                              <a:gd name="T127" fmla="*/ 767 h 496"/>
                              <a:gd name="T128" fmla="+- 0 4121 2638"/>
                              <a:gd name="T129" fmla="*/ T128 w 1483"/>
                              <a:gd name="T130" fmla="+- 0 760 616"/>
                              <a:gd name="T131" fmla="*/ 760 h 496"/>
                              <a:gd name="T132" fmla="+- 0 4074 2638"/>
                              <a:gd name="T133" fmla="*/ T132 w 1483"/>
                              <a:gd name="T134" fmla="+- 0 854 616"/>
                              <a:gd name="T135" fmla="*/ 854 h 496"/>
                              <a:gd name="T136" fmla="+- 0 3954 2638"/>
                              <a:gd name="T137" fmla="*/ T136 w 1483"/>
                              <a:gd name="T138" fmla="+- 0 790 616"/>
                              <a:gd name="T139" fmla="*/ 790 h 496"/>
                              <a:gd name="T140" fmla="+- 0 3996 2638"/>
                              <a:gd name="T141" fmla="*/ T140 w 1483"/>
                              <a:gd name="T142" fmla="+- 0 782 616"/>
                              <a:gd name="T143" fmla="*/ 782 h 496"/>
                              <a:gd name="T144" fmla="+- 0 3958 2638"/>
                              <a:gd name="T145" fmla="*/ T144 w 1483"/>
                              <a:gd name="T146" fmla="+- 0 745 616"/>
                              <a:gd name="T147" fmla="*/ 745 h 496"/>
                              <a:gd name="T148" fmla="+- 0 3854 2638"/>
                              <a:gd name="T149" fmla="*/ T148 w 1483"/>
                              <a:gd name="T150" fmla="+- 0 685 616"/>
                              <a:gd name="T151" fmla="*/ 685 h 496"/>
                              <a:gd name="T152" fmla="+- 0 3788 2638"/>
                              <a:gd name="T153" fmla="*/ T152 w 1483"/>
                              <a:gd name="T154" fmla="+- 0 663 616"/>
                              <a:gd name="T155" fmla="*/ 663 h 496"/>
                              <a:gd name="T156" fmla="+- 0 3715 2638"/>
                              <a:gd name="T157" fmla="*/ T156 w 1483"/>
                              <a:gd name="T158" fmla="+- 0 646 616"/>
                              <a:gd name="T159" fmla="*/ 646 h 496"/>
                              <a:gd name="T160" fmla="+- 0 3636 2638"/>
                              <a:gd name="T161" fmla="*/ T160 w 1483"/>
                              <a:gd name="T162" fmla="+- 0 636 616"/>
                              <a:gd name="T163" fmla="*/ 636 h 496"/>
                              <a:gd name="T164" fmla="+- 0 3552 2638"/>
                              <a:gd name="T165" fmla="*/ T164 w 1483"/>
                              <a:gd name="T166" fmla="+- 0 631 616"/>
                              <a:gd name="T167" fmla="*/ 631 h 496"/>
                              <a:gd name="T168" fmla="+- 0 3463 2638"/>
                              <a:gd name="T169" fmla="*/ T168 w 1483"/>
                              <a:gd name="T170" fmla="+- 0 632 616"/>
                              <a:gd name="T171" fmla="*/ 632 h 496"/>
                              <a:gd name="T172" fmla="+- 0 3371 2638"/>
                              <a:gd name="T173" fmla="*/ T172 w 1483"/>
                              <a:gd name="T174" fmla="+- 0 639 616"/>
                              <a:gd name="T175" fmla="*/ 639 h 496"/>
                              <a:gd name="T176" fmla="+- 0 3277 2638"/>
                              <a:gd name="T177" fmla="*/ T176 w 1483"/>
                              <a:gd name="T178" fmla="+- 0 653 616"/>
                              <a:gd name="T179" fmla="*/ 6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83" h="496">
                                <a:moveTo>
                                  <a:pt x="680" y="30"/>
                                </a:moveTo>
                                <a:lnTo>
                                  <a:pt x="583" y="54"/>
                                </a:lnTo>
                                <a:lnTo>
                                  <a:pt x="492" y="83"/>
                                </a:lnTo>
                                <a:lnTo>
                                  <a:pt x="408" y="117"/>
                                </a:lnTo>
                                <a:lnTo>
                                  <a:pt x="332" y="155"/>
                                </a:lnTo>
                                <a:lnTo>
                                  <a:pt x="264" y="196"/>
                                </a:lnTo>
                                <a:lnTo>
                                  <a:pt x="206" y="240"/>
                                </a:lnTo>
                                <a:lnTo>
                                  <a:pt x="158" y="286"/>
                                </a:lnTo>
                                <a:lnTo>
                                  <a:pt x="121" y="334"/>
                                </a:lnTo>
                                <a:lnTo>
                                  <a:pt x="84" y="432"/>
                                </a:lnTo>
                                <a:lnTo>
                                  <a:pt x="85" y="481"/>
                                </a:lnTo>
                                <a:lnTo>
                                  <a:pt x="2" y="495"/>
                                </a:lnTo>
                                <a:lnTo>
                                  <a:pt x="11" y="402"/>
                                </a:lnTo>
                                <a:lnTo>
                                  <a:pt x="67" y="310"/>
                                </a:lnTo>
                                <a:lnTo>
                                  <a:pt x="111" y="266"/>
                                </a:lnTo>
                                <a:lnTo>
                                  <a:pt x="164" y="223"/>
                                </a:lnTo>
                                <a:lnTo>
                                  <a:pt x="225" y="183"/>
                                </a:lnTo>
                                <a:lnTo>
                                  <a:pt x="295" y="146"/>
                                </a:lnTo>
                                <a:lnTo>
                                  <a:pt x="372" y="112"/>
                                </a:lnTo>
                                <a:lnTo>
                                  <a:pt x="456" y="82"/>
                                </a:lnTo>
                                <a:lnTo>
                                  <a:pt x="545" y="57"/>
                                </a:lnTo>
                                <a:lnTo>
                                  <a:pt x="639" y="37"/>
                                </a:lnTo>
                                <a:lnTo>
                                  <a:pt x="722" y="22"/>
                                </a:lnTo>
                                <a:lnTo>
                                  <a:pt x="816" y="8"/>
                                </a:lnTo>
                                <a:lnTo>
                                  <a:pt x="909" y="1"/>
                                </a:lnTo>
                                <a:lnTo>
                                  <a:pt x="997" y="0"/>
                                </a:lnTo>
                                <a:lnTo>
                                  <a:pt x="1082" y="5"/>
                                </a:lnTo>
                                <a:lnTo>
                                  <a:pt x="1161" y="16"/>
                                </a:lnTo>
                                <a:lnTo>
                                  <a:pt x="1234" y="32"/>
                                </a:lnTo>
                                <a:lnTo>
                                  <a:pt x="1299" y="54"/>
                                </a:lnTo>
                                <a:lnTo>
                                  <a:pt x="1356" y="81"/>
                                </a:lnTo>
                                <a:lnTo>
                                  <a:pt x="1441" y="151"/>
                                </a:lnTo>
                                <a:lnTo>
                                  <a:pt x="1483" y="144"/>
                                </a:lnTo>
                                <a:lnTo>
                                  <a:pt x="1436" y="238"/>
                                </a:lnTo>
                                <a:lnTo>
                                  <a:pt x="1316" y="174"/>
                                </a:lnTo>
                                <a:lnTo>
                                  <a:pt x="1358" y="166"/>
                                </a:lnTo>
                                <a:lnTo>
                                  <a:pt x="1320" y="129"/>
                                </a:lnTo>
                                <a:lnTo>
                                  <a:pt x="1216" y="69"/>
                                </a:lnTo>
                                <a:lnTo>
                                  <a:pt x="1150" y="47"/>
                                </a:lnTo>
                                <a:lnTo>
                                  <a:pt x="1077" y="30"/>
                                </a:lnTo>
                                <a:lnTo>
                                  <a:pt x="998" y="20"/>
                                </a:lnTo>
                                <a:lnTo>
                                  <a:pt x="914" y="15"/>
                                </a:lnTo>
                                <a:lnTo>
                                  <a:pt x="825" y="16"/>
                                </a:lnTo>
                                <a:lnTo>
                                  <a:pt x="733" y="23"/>
                                </a:lnTo>
                                <a:lnTo>
                                  <a:pt x="639" y="3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CD549B" id="Group 28" o:spid="_x0000_s1026" style="position:absolute;margin-left:130.5pt;margin-top:5.35pt;width:85.8pt;height:37.3pt;z-index:-251656192;mso-position-horizontal-relative:page" coordorigin="2628,606" coordsize="1503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UyRxIAAC9iAAAOAAAAZHJzL2Uyb0RvYy54bWzsXWuP47YV/V6g/8HwxxbJmJKsxyCTIMmm&#10;QYG0DRD1B3g9ngfqsV3bu7Ppr++5pCjzUoey8miAIhsgq5n1NXl4Lknx3kNyP/viw8t29n5zPD3v&#10;d3dz8+liPtvs1vv7593j3fyf7V8+qeez03m1u19t97vN3fzHzWn+xed//MNnr4fbTbZ/2m/vN8cZ&#10;Ctmdbl8Pd/On8/lwe3NzWj9tXlanT/eHzQ4fPuyPL6szfj0+3twfV68o/WV7ky0W5c3r/nh/OO7X&#10;m9MJf/vGfTj/3Jb/8LBZn//x8HDanGfbuzmwne2fR/vnW/nz5vPPVrePx9Xh6XndwVj9DBQvq+cd&#10;Ku2LerM6r2bvjs+Dol6e18f9af9w/nS9f7nZPzw8rze2DWiNWUSt+fa4f3ewbXm8fX089DSB2oin&#10;n13s+u/vvz0efjh8f3To8eN3+/W/TuDl5vXweBt+Lr8/OuPZ29e/7e/hz9W78942/MPD8UWKQJNm&#10;Hyy/P/b8bj6cZ2v8pVnUTVnCDWt8VlT5crl0Dlg/wUvytazM0GHwabko/Uff+G8vF7n76tLYD29W&#10;t65Wi7RDJp5HVzpd2Dr9MrZ+eFodNtYJJ2Hj++Ps+R5Am/lst3oBA/f79UlMbFOkbhh5Pk8hmcEn&#10;YnYC51dpzLOqdHyYjirPZV0sHRlZ3ghTPRmr2/W70/nbzd66Y/X+u9PZdfJ7/GSdfN8hb+GJh5ct&#10;+vufP5ktZnmZL2eosOoGRW9mvNmfbmbtYvY6k7q7Mn1RmbexRZWmnOH/2Ajuc/WhIDF5mnXgMW76&#10;2gpv5EAti4qCQuv7stqCgwJ1QftKUzFQlTeyoCoOCp0yKCkvlgUFhU5xAVVzUEazXmYFQ2VC0sWG&#10;cmU07Xlewo3MgyHzrckSyDT1ZV5TZCHzYsORae4FFEcW0t+iT9DeZTT/5TKnyEL6xYYiyzT/eV4Z&#10;iiwLPdBmqX6vPVDmDUOWhfyLDUem+c+LMufIQg+06BuUs0x7oMwziizkX2w4Ms0/Ju6MIws90GaJ&#10;EZBrD5S5YcjykH+xochyzT/msJIiy0MPtGgn5SzXHpDC2DQW8i82HJnmH92Mz6556IEWpXFk2gNl&#10;wZGF/IsNRVZo/vOqrilnReiBtkiMgEJ7oESnJZwVIf9iw5Fp/vM6Mc/Ku+8y0RaJEVBoD5T1kiIL&#10;+RcbjkzznzeGzxpF6IG2SIyApfZAhRmZcLYM+Rcbimyp+c+bho+AZeiBFgOY9rOl9kBVc2Qh/2LD&#10;kWn+8ybhzWXogXaZGAFL7YGqWVDOQv7FhiKTNWjwPi8WFX+fl6EHWrxcKWel9oB0WuLNMuRfbDgy&#10;zX9hMt7PytADbZkYAaX2QIUWMGQh/2LDkWn+wVlDZ40y9EBbJkZApT1QlXxtFvIvNhRZpfkvFgV/&#10;O1WhB9oqMQIq7YEqp5xVIf9iw5Fp/vMm56sgrLmD+axKjIBKe6CsOLKQf7GhyGrNf16DDrZyrEMP&#10;tHViBNTaAyXmPdLP6pB/seHINP951fB+VoceaOvECKi1BxKroDrkP7kKqjX/eYVFIeUs9ECLlyud&#10;NRrtgRIDnXDWhPyLDeWs0fwnI7km9EDbJEZAoz0AVBRZyL/Y9MgQij76YHP15OPP9YddF4Dip9lK&#10;8kMLmzk47E8S+rdoKQL/Nu+iWVhJtJowRuVibGNV1DduDH+IMWIqFyiPWxuQZM1tkHu1cIO+Y819&#10;GD5euoQVYo6QYAqYrGtoNq2lkpaQ0rF4nlK6rIqt+bSmylLVmk9rqqwfxRxrvylgZFFnzac1VVZa&#10;Yo5V0pTSZfljzac1VdYk1nxaU2WhIOZ4yU8BI29vaz6tqfJKFfNqWlPlPWfNpzVVXj7WfFpT5Y0g&#10;5pjNpzRVpmlrPq2pdddUzHtTSpcJTUpvVFPdmO1mmyNywHH29zifIfv7VqpY3R5WZ5mk/I+z17u5&#10;Ta49IcuH3Jr8/cv+/abdW4uzzFW5LEZRr80fo7bL59tdaJfJMgd2vjH+U/882NJM54G6a7L/1D+d&#10;lbw9UVSWjVq5+jBQHXu+CP90RckEL0V5D/pP/bODJe9OAe+Trf5j/3RmmSyFxMy7wH/sn84sXzrP&#10;Iv0yBq3IHbPIEYyZLSU/hkqL8YYuO2YxgMZKKyXuR2nNeEsr45pgsKweLa6r1WApOWZXNW7kZWjz&#10;mF1dOHgGz1G7BZYB1hPj/a3qph9jxsuzqXqUh5hwrNolBp9Ui1TMqBl6rkU3Tl4hmQKpdLSweAD6&#10;vrbe7k8bh0KGtU2L9+NbpoUgNX7ab5/v//K83cq4Ph0f3369Pc7eryAULb9qvnrjASizrV2T7Pby&#10;Nd9Yq5S4fL4TH97u739Ebv+4d2oT1DH88LQ//mc+e4XSdDc//fvd6riZz7Z/3UGcaOBXDNuz/aVY&#10;YlU5nx3DT96Gn6x2axR1Nz/PsYaSH78+Oznr3eH4/PiEmoydsnb7LyHNPDxL8h/6yOnWoep+gT7y&#10;GwklkuzTQon1/68tlGTIRNt+g6yX9JzVrRdKSnlhWcGpH7Zeqwp7w08RSnJTz2yFtqKLdIGKLlkp&#10;CZWk7shGr9RtHs8jvhSEIdAX5NJ4hQM/IpSYOqegMDj7sqxQQkBFQVKFFN4QFCarvqASJk8zAioK&#10;kRZNQUFhIu3LaiVAIqBioaRBUDlEpYUS2FBYsVACrZXikrX/BZgVShgyzMfOympUFRLdDFnIvNhw&#10;ZJr7rMm5GyXMCJBJioAh0/xXJdJ3hLOQfrGhyGQeClqZ1cjasl5PhBKCTGb/oDSJ6gkyJZSIDUem&#10;+c/qRcaRhR5wQglDpj1Qi4Qz5AwB2IV/seHINP9ZVTQcWegBJ5QQZJFQUksydohMCSViQ5FFQglW&#10;pkuKjAglDJn2QJMhRUCQhfyLDUem+c/KBGdEKGHItAfMAnM1gxY6wBpRbJFUIt2fskakEoItkkrM&#10;ooQiMaRNaSXWiGPTPgBvfE4jYgnDpr1g8B/FFg4Da8SxaS9kVcbnDiKXEGyRXGIWDbLFQ96UXmKN&#10;KLZIMAE2PnsQwYRh014wC8l9EmzhULBGHJv2Qlbl/P1JJBOGTXuh4XOuBGb9m0VsKLJIMskqyEzs&#10;bUAkE4IskkwaTOCENCWZiA1Hpj2QIVziyEIXOMmEIdMeqCFHMWThMBAbjkzzn0kTKGehB5xkQpBF&#10;kkktouGwoyFHdPGm2FBkkWSSNdAJGDIimTBk2gMVdlQwZCH/YsORaf7zBVRsiiz0QGslE4ZMe6DC&#10;4oohC/kXG4oslkwMVB+GjEgmBFksmfCxqSWT1NisNf95Bp2AIgs94CQThkx7wMpMw36mJRMrM7Fw&#10;QPOfpyInSfv1c5CTTAiyWDKRTRBDZFoysZsgOmRIAHwUJlKKykdhIsXMR2EixczvXpj4xUqDzHIz&#10;KA0yQzGloZS3DtKhPh2eUhqWXSftdUKfEfVPl4UvlpjcJbs6nquFtG3N8JKS9OHq1pfin13qv8v8&#10;mmsSQadiGiypx8ozJV5kQGcg64zaddn/LB/PJZdYI6A45AeuFGfNpNFjtTpHFBABxqwccQVS7GNW&#10;nSpW9OKlJ9Y/HcHyYkcDCiT2x0qDbiFm+TV6O9UqQycYKy7D3nvLGzJwo3beXX1i1aP3z076kdyD&#10;uBXdYKy8YoHVAuywtBg1k90OMLvS2qUXzMbVi3iAeei/jpJQNNWbL7/qmvNRSZh47oUfuZA8l1YS&#10;bD/53ykJ8ZELU0iXslJCrxT+ZlKCrRzDIlQAMA6ClCqWwmyfTpjRFhPENg59WNLEAELFD7LjiqEi&#10;4cPwKEgYvblNagRVFDykAi4dOyRQDdQEulE/UhNsLmTI1kBNAK0s3iJqAiMMMmzoRxukDhlDb7yE&#10;SF2QSqBp9pOBPZETKDTtAhvZE2ihB7rIfggt1hNS2RCiJzBokaBg0yFDaEpQ6NIhBJr2QDKFJOuY&#10;S5iapUZAdPTC5pAItHAMdDkkAk17IJl3k51fATTR1BhrkaRgE29DaEpS6BJvQ2gDSWHJxQ4iKVBo&#10;2gnNkm5vzUMXiA2dz7AwDIdUMsdLNAUKTTvBJXkJbaEPfJJ3yFssKiST42Eqz52/YOAGqoJkx4fg&#10;IlUBRpQ52WsSvFR+iqpAwWlHOFmBgAvHgpcVCHPaD0mpiMgKDNxAVxCtaAgu0hVgRJkb6AoJhY3o&#10;ChScdoSV2Ag2NRycxDbkTaK+0KkpWZLIChSadoPVJQm0cDR0uuQQWqwrpLRcoiswaJGwYMXcITQl&#10;LHRiLoGmPZAUwMlZDApNO8Eq4ARaOBI6BZxA0x5I7hoghzEYtEhasNsGhtCUtNBtGxhCi6SFPLXV&#10;gkgLFJp2gt1rQaCFw6Dba0GgaQ/kqd0psn/v8i612gKFpp1QygYVAi0cBmJDJ4+BuJDYzUPEBQYt&#10;VhdkR88QmlYX3JaeIWsDdQFHedlqlxzIoNC0ExJnebW8YM/ysgBBe8Cef6bQQh84eYFBi/UFfgBa&#10;6wv2ADSBFh/JkCPjDBo5kkGh6WGQODUu+bi+47pT4wya9kAuR+wpNDUMoPfyJWWjnZA4Zt+ELhAb&#10;OgzMQm86sidZGDZs2Qia2uJ7CXRGNsUG7z4MAzYUjNwtcaHOHmch1GFR583c9QRyBojjC10BfKlY&#10;Afs7VImJc0BmETrDHQSi+LQz7Okpji/0B/ClAgYTB878HDnWbL4Zco+CPUjO8MWhs5w7o/ii2Nlu&#10;xWMDQzYxK//ys2dGhc/u8BnFp71hT+xxfKE/cLQoNTpMfHcBP7VnZG/5pf85PXU4F5soiMZpXz6t&#10;4NxoUB6ufEiOjyiOLnn0YFQgLUZ8/GbaG/aUKOVPh9ImGUubKJhOnBQ1an+eOyrK/CvXywSzgT1f&#10;y/GF/gB/yfERRdSJM7ZGhdTukC3DF8XU9mQyxaeDamNvNKDjI7rTIHE62ai42h1Ppvji8ZF4rRkd&#10;WRt7rwHHpz2SONdtcBLnMj7cwW6GL4qt7Wl4yp/esWfs7QYUXxReJ07EGxVeuyPxFJ8eHzgTzzcU&#10;Gr1rD0cEUu83bIAIe3RV0FsODE7KBPzBiI/fQnvD3sDA+Qv90YK5FL4oyE7cwmBUkO2uYWD8RUG2&#10;vbuC4tNRtrH3HVD/RjceJO6vMLiq6sKfu8CC4tPesLd+cHyhP1pjbz3g+LRHEll+o3bxJfP8Jgq3&#10;7X0pFJ+Ot/G9lH+jiDtxZ4pRIbe7NIXxJ5JiMD/bm2Y4vtAfuDgoOT4gToYlJm6bMaIVX96/9roZ&#10;ik97w97Rw/Hp8WHvQaD+jWLvxAl1o4Lv9Poqjr7ldiOKT4ffxt6GwPFpjyRuODLqQgR3xRHjT64z&#10;C/0r90JxfKE/WpMMwk18K0Libqgq9Ie7HKrD93FXmKiKiXP2H3eFpZj5uCssxczvfldYcjTx4+pp&#10;c8yB2OjSInfiNsSMXy1hcyJiL8mMaV/AS9R9wW+5uVYDZlH7BYT7k2roL9Poj4dfqaG/TqPfZ3Xl&#10;C36Gkgh1EqRuMxpiuomN9pdqSAw3qQZ/rYYEVdO+0DlaopxJX/BXa0jYMe0L3tP9ifkrtPrrNWRh&#10;PqkGWXDbruEudXU7I0feLMZfsSFL10k1+Es2ZC057Qu+0VjcTfuC794Tb9ow/qoNWf5MqqG7GgAL&#10;GtXoX7yP1C7d7EZSJI3GNpIiXeGAJneSdvvmrpz6L7pdeLB25fmNc/7p9v75PX0G43rMLvd7BPve&#10;48vxT1ceJF/bzYzLjaW3pvo9jEgIjNVr/J5IXHYxatdNMznSKWN2fscmmjNq5npm4c6Hp1th21r0&#10;t5t4LvzTcdLthr22S7TbDZtf2dVpM7kYyNmVXZ1+s27Wz7selX92HuvmW5xPH6Uk85uJ3YmOJCd+&#10;b7JBKnmMYr/V+coeZr9xGrPRWGmIaKwvrtysgrOE1gyPsdJqaHEyWY7f+9EsXJ1+Ava8+qfjt+lu&#10;EbnSzxciCaJKP0/5QvzTd6VuknViYdIJeNm6cXiln5tMdB+pdnzY4E3ZMTLeWOTBkNdGeZfXkm+A&#10;f3YNsXs1xfDKpSl4g7qar93Cgre/M7x2rQvagiSBVH1tBOWSzRdDrDDGuguS+a7qK/fYQOToNqmP&#10;d2aISW7B0b8MPHn+6buWawhgjsHDBSadT0bNaj8RjM+02NpoS7syrSQGJHrs1Ytf+utb5FyDXPeE&#10;lSB0R3lrqi3a6k6YAhmY5uuugcrscDyd36xOT+7uGPuRmK1ucXv/7t7+9LRZ3X/T/XxePW/dz3Z0&#10;/d/eHmMv3ce/SmDPh3T/goL8swfh77Zxl3/n4fP/AgAA//8DAFBLAwQUAAYACAAAACEA3DwEeuAA&#10;AAAJAQAADwAAAGRycy9kb3ducmV2LnhtbEyPT0vDQBTE74LfYXmCN7v5Y2OJ2ZRS1FMRbAXx9pp9&#10;TUKzb0N2m6Tf3vWkx2GGmd8U69l0YqTBtZYVxIsIBHFldcu1gs/D68MKhPPIGjvLpOBKDtbl7U2B&#10;ubYTf9C497UIJexyVNB43+dSuqohg25he+Lgnexg0Ac51FIPOIVy08kkijJpsOWw0GBP24aq8/5i&#10;FLxNOG3S+GXcnU/b6/dh+f61i0mp+7t58wzC0+z/wvCLH9ChDExHe2HtRKcgyeLwxQcjegIRAo9p&#10;koE4KlgtU5BlIf8/KH8AAAD//wMAUEsBAi0AFAAGAAgAAAAhALaDOJL+AAAA4QEAABMAAAAAAAAA&#10;AAAAAAAAAAAAAFtDb250ZW50X1R5cGVzXS54bWxQSwECLQAUAAYACAAAACEAOP0h/9YAAACUAQAA&#10;CwAAAAAAAAAAAAAAAAAvAQAAX3JlbHMvLnJlbHNQSwECLQAUAAYACAAAACEAQEd1MkcSAAAvYgAA&#10;DgAAAAAAAAAAAAAAAAAuAgAAZHJzL2Uyb0RvYy54bWxQSwECLQAUAAYACAAAACEA3DwEeuAAAAAJ&#10;AQAADwAAAAAAAAAAAAAAAAChFAAAZHJzL2Rvd25yZXYueG1sUEsFBgAAAAAEAAQA8wAAAK4VAAAA&#10;AA==&#10;">
                <v:shape id="docshape5" o:spid="_x0000_s1027" style="position:absolute;left:3276;top:615;width:845;height:239;visibility:visible;mso-wrap-style:square;v-text-anchor:top" coordsize="845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d8ExAAAANsAAAAPAAAAZHJzL2Rvd25yZXYueG1sRI/dasJA&#10;FITvC77DcgTv6qZBSpu6higoghCoFXt7yJ4mwezZkF3z8/ZuodDLYWa+YdbpaBrRU+dqywpelhEI&#10;4sLqmksFl6/98xsI55E1NpZJwUQO0s3saY2JtgN/Un/2pQgQdgkqqLxvEyldUZFBt7QtcfB+bGfQ&#10;B9mVUnc4BLhpZBxFr9JgzWGhwpZ2FRW3890oyLOs3N6n/HT4Xg12f436sbj1Si3mY/YBwtPo/8N/&#10;7aNWEL/D75fwA+TmAQAA//8DAFBLAQItABQABgAIAAAAIQDb4fbL7gAAAIUBAAATAAAAAAAAAAAA&#10;AAAAAAAAAABbQ29udGVudF9UeXBlc10ueG1sUEsBAi0AFAAGAAgAAAAhAFr0LFu/AAAAFQEAAAsA&#10;AAAAAAAAAAAAAAAAHwEAAF9yZWxzLy5yZWxzUEsBAi0AFAAGAAgAAAAhAJn53wTEAAAA2wAAAA8A&#10;AAAAAAAAAAAAAAAABwIAAGRycy9kb3ducmV2LnhtbFBLBQYAAAAAAwADALcAAAD4AgAAAAA=&#10;" path="m358,l270,1,177,8,83,22,,37,94,23r92,-7l275,15r84,5l438,30r73,17l577,69r57,27l719,166r-42,8l797,238r47,-94l802,151,765,114,660,54,595,32,522,16,443,5,358,xe" fillcolor="#5b9bd5" stroked="f">
                  <v:path arrowok="t" o:connecttype="custom" o:connectlocs="358,616;270,617;177,624;83,638;0,653;94,639;186,632;275,631;359,636;438,646;511,663;577,685;634,712;719,782;677,790;797,854;844,760;802,767;765,730;660,670;595,648;522,632;443,621;358,616" o:connectangles="0,0,0,0,0,0,0,0,0,0,0,0,0,0,0,0,0,0,0,0,0,0,0,0"/>
                </v:shape>
                <v:shape id="docshape6" o:spid="_x0000_s1028" style="position:absolute;left:2638;top:646;width:681;height:466;visibility:visible;mso-wrap-style:square;v-text-anchor:top" coordsize="681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zfDwgAAANsAAAAPAAAAZHJzL2Rvd25yZXYueG1sRI/BbsIw&#10;DIbvk/YOkSdxmUYKrNNUCIghoXGlZXerMU1F41RNBuXt5wPSjtbv//Pn1Wb0nbrSENvABmbTDBRx&#10;HWzLjYFTtX/7BBUTssUuMBm4U4TN+vlphYUNNz7StUyNEgjHAg24lPpC61g78hinoSeW7BwGj0nG&#10;odF2wJvAfafnWfahPbYsFxz2tHNUX8pfLxr2zun1e1a5/JJtuazyn/ev3JjJy7hdgko0pv/lR/tg&#10;DSzEXn4RAOj1HwAAAP//AwBQSwECLQAUAAYACAAAACEA2+H2y+4AAACFAQAAEwAAAAAAAAAAAAAA&#10;AAAAAAAAW0NvbnRlbnRfVHlwZXNdLnhtbFBLAQItABQABgAIAAAAIQBa9CxbvwAAABUBAAALAAAA&#10;AAAAAAAAAAAAAB8BAABfcmVscy8ucmVsc1BLAQItABQABgAIAAAAIQC3ezfDwgAAANsAAAAPAAAA&#10;AAAAAAAAAAAAAAcCAABkcnMvZG93bnJldi54bWxQSwUGAAAAAAMAAwC3AAAA9gIAAAAA&#10;" path="m680,l545,27,456,52,372,82r-77,34l225,153r-61,40l111,236,67,280,11,372,,419r2,46l85,451,84,402,96,353r62,-97l206,210r58,-44l332,125,408,87,492,53,583,24,680,xe" fillcolor="#497dab" stroked="f">
                  <v:path arrowok="t" o:connecttype="custom" o:connectlocs="680,646;545,673;456,698;372,728;295,762;225,799;164,839;111,882;67,926;11,1018;0,1065;2,1111;85,1097;84,1048;96,999;158,902;206,856;264,812;332,771;408,733;492,699;583,670;680,646" o:connectangles="0,0,0,0,0,0,0,0,0,0,0,0,0,0,0,0,0,0,0,0,0,0,0"/>
                </v:shape>
                <v:shape id="docshape7" o:spid="_x0000_s1029" style="position:absolute;left:2638;top:615;width:1483;height:496;visibility:visible;mso-wrap-style:square;v-text-anchor:top" coordsize="1483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iwgAAANsAAAAPAAAAZHJzL2Rvd25yZXYueG1sRI9BawIx&#10;FITvBf9DeAUvRbPa2pbVKCII9ViVnp+b52bt5mVJ4rr+eyMIHoeZ+YaZLTpbi5Z8qBwrGA0zEMSF&#10;0xWXCva79eAbRIjIGmvHpOBKARbz3ssMc+0u/EvtNpYiQTjkqMDE2ORShsKQxTB0DXHyjs5bjEn6&#10;UmqPlwS3tRxn2ae0WHFaMNjQylDxvz1bBev2YE74F75OXn4Uro2Tt2a8Uar/2i2nICJ18Rl+tH+0&#10;gvcR3L+kHyDnNwAAAP//AwBQSwECLQAUAAYACAAAACEA2+H2y+4AAACFAQAAEwAAAAAAAAAAAAAA&#10;AAAAAAAAW0NvbnRlbnRfVHlwZXNdLnhtbFBLAQItABQABgAIAAAAIQBa9CxbvwAAABUBAAALAAAA&#10;AAAAAAAAAAAAAB8BAABfcmVscy8ucmVsc1BLAQItABQABgAIAAAAIQCpQsqiwgAAANsAAAAPAAAA&#10;AAAAAAAAAAAAAAcCAABkcnMvZG93bnJldi54bWxQSwUGAAAAAAMAAwC3AAAA9gIAAAAA&#10;" path="m680,30l583,54,492,83r-84,34l332,155r-68,41l206,240r-48,46l121,334,84,432r1,49l2,495r9,-93l67,310r44,-44l164,223r61,-40l295,146r77,-34l456,82,545,57,639,37,722,22,816,8,909,1,997,r85,5l1161,16r73,16l1299,54r57,27l1441,151r42,-7l1436,238,1316,174r42,-8l1320,129,1216,69,1150,47,1077,30,998,20,914,15r-89,1l733,23,639,37e" filled="f" strokecolor="#41719c" strokeweight="1pt">
                  <v:path arrowok="t" o:connecttype="custom" o:connectlocs="680,646;583,670;492,699;408,733;332,771;264,812;206,856;158,902;121,950;84,1048;85,1097;2,1111;11,1018;67,926;111,882;164,839;225,799;295,762;372,728;456,698;545,673;639,653;722,638;816,624;909,617;997,616;1082,621;1161,632;1234,648;1299,670;1356,697;1441,767;1483,760;1436,854;1316,790;1358,782;1320,745;1216,685;1150,663;1077,646;998,636;914,631;825,632;733,639;639,653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5B1444B2" w14:textId="74446E2D" w:rsidR="00194C92" w:rsidRDefault="00743C85" w:rsidP="00194C92">
      <w:pPr>
        <w:spacing w:before="150"/>
        <w:ind w:left="298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0843277" wp14:editId="677636C6">
                <wp:simplePos x="0" y="0"/>
                <wp:positionH relativeFrom="page">
                  <wp:posOffset>6314440</wp:posOffset>
                </wp:positionH>
                <wp:positionV relativeFrom="paragraph">
                  <wp:posOffset>372745</wp:posOffset>
                </wp:positionV>
                <wp:extent cx="1057275" cy="546100"/>
                <wp:effectExtent l="0" t="0" r="28575" b="254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8548BC" w14:textId="77777777" w:rsidR="00194C92" w:rsidRDefault="00194C92" w:rsidP="00743C85">
                            <w:pPr>
                              <w:spacing w:before="70" w:line="343" w:lineRule="auto"/>
                              <w:ind w:left="286" w:hanging="8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Supporting Sentences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84327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497.2pt;margin-top:29.35pt;width:83.25pt;height:43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3ALhgIAABoFAAAOAAAAZHJzL2Uyb0RvYy54bWysVG1v2yAQ/j5p/wHxPbWdOmlq1am6OJkm&#10;dS9Sux9AMI7RMDAgsbtp/30HxGm6fpmm+QM+m+O5e+6e4+Z26AQ6MGO5kiXOLlKMmKSq5nJX4q+P&#10;m8kCI+uIrIlQkpX4iVl8u3z75qbXBZuqVomaGQQg0ha9LnHrnC6SxNKWdcReKM0kbDbKdMTBp9kl&#10;tSE9oHcimabpPOmVqbVRlFkLf6u4iZcBv2kYdZ+bxjKHRIkhNxdWE9atX5PlDSl2huiW02Ma5B+y&#10;6AiXEPQEVRFH0N7wV1Adp0ZZ1bgLqrpENQ2nLHAANln6B5uHlmgWuEBxrD6Vyf4/WPrp8MUgXpd4&#10;mmMkSQc9emSDQ+/UgOAX1KfXtgC3Bw2OboD/0OfA1ep7Rb9ZJNWqJXLH7oxRfctIDfll/mRydjTi&#10;WA+y7T+qGuKQvVMBaGhM54sH5UCADn16OvXG50J9yHR2Nb2aYURhb5bPszQ0LyHFeFob694z1SFv&#10;lNhA7wM6Odxb57Mhxejig0m14UKE/guJ+hLPL2dp5KUEr/2md7Nmt10Jgw7EKyg8gRrsnLt55IrY&#10;NvqFraitjjsQuOBdiRen06TwZVrLOoR3hItoQ4pC+qjAGpI+WlFIP6/T6/Vivcgn+XS+nuRpVU3u&#10;Nqt8Mt9kV7PqslqtquyXJ5DlRcvrmknPYRR1lv+daI7jFeV4kvULri9KsgnP65IkL9MI5QdW4zuw&#10;C/rwkojicMN2gIJ40WxV/QRKMSoOLFwwYLTK/MCoh2Etsf2+J4ZhJD5IUJuf7NEwo7EdDSIpHC2x&#10;wyiaKxdvgL02fNcCctSzVHegyIYHsTxncdQxDGBI/nhZ+Ak//w5ez1fa8jcAAAD//wMAUEsDBBQA&#10;BgAIAAAAIQBgOu+Z4wAAAAsBAAAPAAAAZHJzL2Rvd25yZXYueG1sTI/BTsMwDIbvSLxDZCRuLB2E&#10;bi1Npw5t7MJlY0PiljamrWic0mRbeXuyE9xs+dPv788Wo+nYCQfXWpIwnUTAkCqrW6ol7N/Wd3Ng&#10;zivSqrOEEn7QwSK/vspUqu2Ztnja+ZqFEHKpktB436ecu6pBo9zE9kjh9mkHo3xYh5rrQZ1DuOn4&#10;fRTF3KiWwodG9fjcYPW1OxoJ23K5Lj6qw8vmW6yKWKzG99eHpZS3N2PxBMzj6P9guOgHdciDU2mP&#10;pB3rJCSJEAGV8DifAbsA0zhKgJVhEmIGPM/4/w75LwAAAP//AwBQSwECLQAUAAYACAAAACEAtoM4&#10;kv4AAADhAQAAEwAAAAAAAAAAAAAAAAAAAAAAW0NvbnRlbnRfVHlwZXNdLnhtbFBLAQItABQABgAI&#10;AAAAIQA4/SH/1gAAAJQBAAALAAAAAAAAAAAAAAAAAC8BAABfcmVscy8ucmVsc1BLAQItABQABgAI&#10;AAAAIQCa03ALhgIAABoFAAAOAAAAAAAAAAAAAAAAAC4CAABkcnMvZTJvRG9jLnhtbFBLAQItABQA&#10;BgAIAAAAIQBgOu+Z4wAAAAsBAAAPAAAAAAAAAAAAAAAAAOAEAABkcnMvZG93bnJldi54bWxQSwUG&#10;AAAAAAQABADzAAAA8AUAAAAA&#10;" filled="f" strokeweight=".5pt">
                <v:textbox inset="0,0,0,0">
                  <w:txbxContent>
                    <w:p w14:paraId="038548BC" w14:textId="77777777" w:rsidR="00194C92" w:rsidRDefault="00194C92" w:rsidP="00743C85">
                      <w:pPr>
                        <w:spacing w:before="70" w:line="343" w:lineRule="auto"/>
                        <w:ind w:left="286" w:hanging="8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Supporting Sentences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38BD"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27E3FD96" wp14:editId="3D203CA5">
                <wp:simplePos x="0" y="0"/>
                <wp:positionH relativeFrom="page">
                  <wp:posOffset>5762625</wp:posOffset>
                </wp:positionH>
                <wp:positionV relativeFrom="paragraph">
                  <wp:posOffset>6985</wp:posOffset>
                </wp:positionV>
                <wp:extent cx="714375" cy="361710"/>
                <wp:effectExtent l="0" t="0" r="28575" b="1968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361710"/>
                          <a:chOff x="8975" y="129"/>
                          <a:chExt cx="847" cy="479"/>
                        </a:xfrm>
                      </wpg:grpSpPr>
                      <wps:wsp>
                        <wps:cNvPr id="26" name="docshape9"/>
                        <wps:cNvSpPr>
                          <a:spLocks/>
                        </wps:cNvSpPr>
                        <wps:spPr bwMode="auto">
                          <a:xfrm>
                            <a:off x="8975" y="135"/>
                            <a:ext cx="847" cy="473"/>
                          </a:xfrm>
                          <a:custGeom>
                            <a:avLst/>
                            <a:gdLst>
                              <a:gd name="T0" fmla="+- 0 9368 8975"/>
                              <a:gd name="T1" fmla="*/ T0 w 847"/>
                              <a:gd name="T2" fmla="+- 0 136 136"/>
                              <a:gd name="T3" fmla="*/ 136 h 473"/>
                              <a:gd name="T4" fmla="+- 0 9300 8975"/>
                              <a:gd name="T5" fmla="*/ T4 w 847"/>
                              <a:gd name="T6" fmla="+- 0 142 136"/>
                              <a:gd name="T7" fmla="*/ 142 h 473"/>
                              <a:gd name="T8" fmla="+- 0 9237 8975"/>
                              <a:gd name="T9" fmla="*/ T8 w 847"/>
                              <a:gd name="T10" fmla="+- 0 160 136"/>
                              <a:gd name="T11" fmla="*/ 160 h 473"/>
                              <a:gd name="T12" fmla="+- 0 9178 8975"/>
                              <a:gd name="T13" fmla="*/ T12 w 847"/>
                              <a:gd name="T14" fmla="+- 0 189 136"/>
                              <a:gd name="T15" fmla="*/ 189 h 473"/>
                              <a:gd name="T16" fmla="+- 0 9126 8975"/>
                              <a:gd name="T17" fmla="*/ T16 w 847"/>
                              <a:gd name="T18" fmla="+- 0 228 136"/>
                              <a:gd name="T19" fmla="*/ 228 h 473"/>
                              <a:gd name="T20" fmla="+- 0 9079 8975"/>
                              <a:gd name="T21" fmla="*/ T20 w 847"/>
                              <a:gd name="T22" fmla="+- 0 275 136"/>
                              <a:gd name="T23" fmla="*/ 275 h 473"/>
                              <a:gd name="T24" fmla="+- 0 9041 8975"/>
                              <a:gd name="T25" fmla="*/ T24 w 847"/>
                              <a:gd name="T26" fmla="+- 0 330 136"/>
                              <a:gd name="T27" fmla="*/ 330 h 473"/>
                              <a:gd name="T28" fmla="+- 0 9010 8975"/>
                              <a:gd name="T29" fmla="*/ T28 w 847"/>
                              <a:gd name="T30" fmla="+- 0 392 136"/>
                              <a:gd name="T31" fmla="*/ 392 h 473"/>
                              <a:gd name="T32" fmla="+- 0 8988 8975"/>
                              <a:gd name="T33" fmla="*/ T32 w 847"/>
                              <a:gd name="T34" fmla="+- 0 460 136"/>
                              <a:gd name="T35" fmla="*/ 460 h 473"/>
                              <a:gd name="T36" fmla="+- 0 8976 8975"/>
                              <a:gd name="T37" fmla="*/ T36 w 847"/>
                              <a:gd name="T38" fmla="+- 0 532 136"/>
                              <a:gd name="T39" fmla="*/ 532 h 473"/>
                              <a:gd name="T40" fmla="+- 0 8975 8975"/>
                              <a:gd name="T41" fmla="*/ T40 w 847"/>
                              <a:gd name="T42" fmla="+- 0 608 136"/>
                              <a:gd name="T43" fmla="*/ 608 h 473"/>
                              <a:gd name="T44" fmla="+- 0 9080 8975"/>
                              <a:gd name="T45" fmla="*/ T44 w 847"/>
                              <a:gd name="T46" fmla="+- 0 608 136"/>
                              <a:gd name="T47" fmla="*/ 608 h 473"/>
                              <a:gd name="T48" fmla="+- 0 9081 8975"/>
                              <a:gd name="T49" fmla="*/ T48 w 847"/>
                              <a:gd name="T50" fmla="+- 0 538 136"/>
                              <a:gd name="T51" fmla="*/ 538 h 473"/>
                              <a:gd name="T52" fmla="+- 0 9093 8975"/>
                              <a:gd name="T53" fmla="*/ T52 w 847"/>
                              <a:gd name="T54" fmla="+- 0 471 136"/>
                              <a:gd name="T55" fmla="*/ 471 h 473"/>
                              <a:gd name="T56" fmla="+- 0 9117 8975"/>
                              <a:gd name="T57" fmla="*/ T56 w 847"/>
                              <a:gd name="T58" fmla="+- 0 409 136"/>
                              <a:gd name="T59" fmla="*/ 409 h 473"/>
                              <a:gd name="T60" fmla="+- 0 9151 8975"/>
                              <a:gd name="T61" fmla="*/ T60 w 847"/>
                              <a:gd name="T62" fmla="+- 0 353 136"/>
                              <a:gd name="T63" fmla="*/ 353 h 473"/>
                              <a:gd name="T64" fmla="+- 0 9203 8975"/>
                              <a:gd name="T65" fmla="*/ T64 w 847"/>
                              <a:gd name="T66" fmla="+- 0 299 136"/>
                              <a:gd name="T67" fmla="*/ 299 h 473"/>
                              <a:gd name="T68" fmla="+- 0 9263 8975"/>
                              <a:gd name="T69" fmla="*/ T68 w 847"/>
                              <a:gd name="T70" fmla="+- 0 263 136"/>
                              <a:gd name="T71" fmla="*/ 263 h 473"/>
                              <a:gd name="T72" fmla="+- 0 9329 8975"/>
                              <a:gd name="T73" fmla="*/ T72 w 847"/>
                              <a:gd name="T74" fmla="+- 0 243 136"/>
                              <a:gd name="T75" fmla="*/ 243 h 473"/>
                              <a:gd name="T76" fmla="+- 0 9398 8975"/>
                              <a:gd name="T77" fmla="*/ T76 w 847"/>
                              <a:gd name="T78" fmla="+- 0 242 136"/>
                              <a:gd name="T79" fmla="*/ 242 h 473"/>
                              <a:gd name="T80" fmla="+- 0 9467 8975"/>
                              <a:gd name="T81" fmla="*/ T80 w 847"/>
                              <a:gd name="T82" fmla="+- 0 257 136"/>
                              <a:gd name="T83" fmla="*/ 257 h 473"/>
                              <a:gd name="T84" fmla="+- 0 9533 8975"/>
                              <a:gd name="T85" fmla="*/ T84 w 847"/>
                              <a:gd name="T86" fmla="+- 0 290 136"/>
                              <a:gd name="T87" fmla="*/ 290 h 473"/>
                              <a:gd name="T88" fmla="+- 0 9594 8975"/>
                              <a:gd name="T89" fmla="*/ T88 w 847"/>
                              <a:gd name="T90" fmla="+- 0 341 136"/>
                              <a:gd name="T91" fmla="*/ 341 h 473"/>
                              <a:gd name="T92" fmla="+- 0 9482 8975"/>
                              <a:gd name="T93" fmla="*/ T92 w 847"/>
                              <a:gd name="T94" fmla="+- 0 369 136"/>
                              <a:gd name="T95" fmla="*/ 369 h 473"/>
                              <a:gd name="T96" fmla="+- 0 9748 8975"/>
                              <a:gd name="T97" fmla="*/ T96 w 847"/>
                              <a:gd name="T98" fmla="+- 0 519 136"/>
                              <a:gd name="T99" fmla="*/ 519 h 473"/>
                              <a:gd name="T100" fmla="+- 0 9821 8975"/>
                              <a:gd name="T101" fmla="*/ T100 w 847"/>
                              <a:gd name="T102" fmla="+- 0 285 136"/>
                              <a:gd name="T103" fmla="*/ 285 h 473"/>
                              <a:gd name="T104" fmla="+- 0 9707 8975"/>
                              <a:gd name="T105" fmla="*/ T104 w 847"/>
                              <a:gd name="T106" fmla="+- 0 313 136"/>
                              <a:gd name="T107" fmla="*/ 313 h 473"/>
                              <a:gd name="T108" fmla="+- 0 9651 8975"/>
                              <a:gd name="T109" fmla="*/ T108 w 847"/>
                              <a:gd name="T110" fmla="+- 0 251 136"/>
                              <a:gd name="T111" fmla="*/ 251 h 473"/>
                              <a:gd name="T112" fmla="+- 0 9588 8975"/>
                              <a:gd name="T113" fmla="*/ T112 w 847"/>
                              <a:gd name="T114" fmla="+- 0 202 136"/>
                              <a:gd name="T115" fmla="*/ 202 h 473"/>
                              <a:gd name="T116" fmla="+- 0 9518 8975"/>
                              <a:gd name="T117" fmla="*/ T116 w 847"/>
                              <a:gd name="T118" fmla="+- 0 165 136"/>
                              <a:gd name="T119" fmla="*/ 165 h 473"/>
                              <a:gd name="T120" fmla="+- 0 9444 8975"/>
                              <a:gd name="T121" fmla="*/ T120 w 847"/>
                              <a:gd name="T122" fmla="+- 0 143 136"/>
                              <a:gd name="T123" fmla="*/ 143 h 473"/>
                              <a:gd name="T124" fmla="+- 0 9368 8975"/>
                              <a:gd name="T125" fmla="*/ T124 w 847"/>
                              <a:gd name="T126" fmla="+- 0 136 136"/>
                              <a:gd name="T127" fmla="*/ 13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47" h="473">
                                <a:moveTo>
                                  <a:pt x="393" y="0"/>
                                </a:moveTo>
                                <a:lnTo>
                                  <a:pt x="325" y="6"/>
                                </a:lnTo>
                                <a:lnTo>
                                  <a:pt x="262" y="24"/>
                                </a:lnTo>
                                <a:lnTo>
                                  <a:pt x="203" y="53"/>
                                </a:lnTo>
                                <a:lnTo>
                                  <a:pt x="151" y="92"/>
                                </a:lnTo>
                                <a:lnTo>
                                  <a:pt x="104" y="139"/>
                                </a:lnTo>
                                <a:lnTo>
                                  <a:pt x="66" y="194"/>
                                </a:lnTo>
                                <a:lnTo>
                                  <a:pt x="35" y="256"/>
                                </a:lnTo>
                                <a:lnTo>
                                  <a:pt x="13" y="324"/>
                                </a:lnTo>
                                <a:lnTo>
                                  <a:pt x="1" y="396"/>
                                </a:lnTo>
                                <a:lnTo>
                                  <a:pt x="0" y="472"/>
                                </a:lnTo>
                                <a:lnTo>
                                  <a:pt x="105" y="472"/>
                                </a:lnTo>
                                <a:lnTo>
                                  <a:pt x="106" y="402"/>
                                </a:lnTo>
                                <a:lnTo>
                                  <a:pt x="118" y="335"/>
                                </a:lnTo>
                                <a:lnTo>
                                  <a:pt x="142" y="273"/>
                                </a:lnTo>
                                <a:lnTo>
                                  <a:pt x="176" y="217"/>
                                </a:lnTo>
                                <a:lnTo>
                                  <a:pt x="228" y="163"/>
                                </a:lnTo>
                                <a:lnTo>
                                  <a:pt x="288" y="127"/>
                                </a:lnTo>
                                <a:lnTo>
                                  <a:pt x="354" y="107"/>
                                </a:lnTo>
                                <a:lnTo>
                                  <a:pt x="423" y="106"/>
                                </a:lnTo>
                                <a:lnTo>
                                  <a:pt x="492" y="121"/>
                                </a:lnTo>
                                <a:lnTo>
                                  <a:pt x="558" y="154"/>
                                </a:lnTo>
                                <a:lnTo>
                                  <a:pt x="619" y="205"/>
                                </a:lnTo>
                                <a:lnTo>
                                  <a:pt x="507" y="233"/>
                                </a:lnTo>
                                <a:lnTo>
                                  <a:pt x="773" y="383"/>
                                </a:lnTo>
                                <a:lnTo>
                                  <a:pt x="846" y="149"/>
                                </a:lnTo>
                                <a:lnTo>
                                  <a:pt x="732" y="177"/>
                                </a:lnTo>
                                <a:lnTo>
                                  <a:pt x="676" y="115"/>
                                </a:lnTo>
                                <a:lnTo>
                                  <a:pt x="613" y="66"/>
                                </a:lnTo>
                                <a:lnTo>
                                  <a:pt x="543" y="29"/>
                                </a:lnTo>
                                <a:lnTo>
                                  <a:pt x="469" y="7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0"/>
                        <wps:cNvSpPr>
                          <a:spLocks/>
                        </wps:cNvSpPr>
                        <wps:spPr bwMode="auto">
                          <a:xfrm>
                            <a:off x="8975" y="129"/>
                            <a:ext cx="847" cy="473"/>
                          </a:xfrm>
                          <a:custGeom>
                            <a:avLst/>
                            <a:gdLst>
                              <a:gd name="T0" fmla="+- 0 8975 8975"/>
                              <a:gd name="T1" fmla="*/ T0 w 847"/>
                              <a:gd name="T2" fmla="+- 0 608 135"/>
                              <a:gd name="T3" fmla="*/ 608 h 473"/>
                              <a:gd name="T4" fmla="+- 0 8976 8975"/>
                              <a:gd name="T5" fmla="*/ T4 w 847"/>
                              <a:gd name="T6" fmla="+- 0 532 135"/>
                              <a:gd name="T7" fmla="*/ 532 h 473"/>
                              <a:gd name="T8" fmla="+- 0 8988 8975"/>
                              <a:gd name="T9" fmla="*/ T8 w 847"/>
                              <a:gd name="T10" fmla="+- 0 460 135"/>
                              <a:gd name="T11" fmla="*/ 460 h 473"/>
                              <a:gd name="T12" fmla="+- 0 9010 8975"/>
                              <a:gd name="T13" fmla="*/ T12 w 847"/>
                              <a:gd name="T14" fmla="+- 0 392 135"/>
                              <a:gd name="T15" fmla="*/ 392 h 473"/>
                              <a:gd name="T16" fmla="+- 0 9041 8975"/>
                              <a:gd name="T17" fmla="*/ T16 w 847"/>
                              <a:gd name="T18" fmla="+- 0 330 135"/>
                              <a:gd name="T19" fmla="*/ 330 h 473"/>
                              <a:gd name="T20" fmla="+- 0 9079 8975"/>
                              <a:gd name="T21" fmla="*/ T20 w 847"/>
                              <a:gd name="T22" fmla="+- 0 275 135"/>
                              <a:gd name="T23" fmla="*/ 275 h 473"/>
                              <a:gd name="T24" fmla="+- 0 9126 8975"/>
                              <a:gd name="T25" fmla="*/ T24 w 847"/>
                              <a:gd name="T26" fmla="+- 0 228 135"/>
                              <a:gd name="T27" fmla="*/ 228 h 473"/>
                              <a:gd name="T28" fmla="+- 0 9178 8975"/>
                              <a:gd name="T29" fmla="*/ T28 w 847"/>
                              <a:gd name="T30" fmla="+- 0 189 135"/>
                              <a:gd name="T31" fmla="*/ 189 h 473"/>
                              <a:gd name="T32" fmla="+- 0 9237 8975"/>
                              <a:gd name="T33" fmla="*/ T32 w 847"/>
                              <a:gd name="T34" fmla="+- 0 160 135"/>
                              <a:gd name="T35" fmla="*/ 160 h 473"/>
                              <a:gd name="T36" fmla="+- 0 9300 8975"/>
                              <a:gd name="T37" fmla="*/ T36 w 847"/>
                              <a:gd name="T38" fmla="+- 0 142 135"/>
                              <a:gd name="T39" fmla="*/ 142 h 473"/>
                              <a:gd name="T40" fmla="+- 0 9368 8975"/>
                              <a:gd name="T41" fmla="*/ T40 w 847"/>
                              <a:gd name="T42" fmla="+- 0 135 135"/>
                              <a:gd name="T43" fmla="*/ 135 h 473"/>
                              <a:gd name="T44" fmla="+- 0 9444 8975"/>
                              <a:gd name="T45" fmla="*/ T44 w 847"/>
                              <a:gd name="T46" fmla="+- 0 143 135"/>
                              <a:gd name="T47" fmla="*/ 143 h 473"/>
                              <a:gd name="T48" fmla="+- 0 9518 8975"/>
                              <a:gd name="T49" fmla="*/ T48 w 847"/>
                              <a:gd name="T50" fmla="+- 0 165 135"/>
                              <a:gd name="T51" fmla="*/ 165 h 473"/>
                              <a:gd name="T52" fmla="+- 0 9588 8975"/>
                              <a:gd name="T53" fmla="*/ T52 w 847"/>
                              <a:gd name="T54" fmla="+- 0 202 135"/>
                              <a:gd name="T55" fmla="*/ 202 h 473"/>
                              <a:gd name="T56" fmla="+- 0 9651 8975"/>
                              <a:gd name="T57" fmla="*/ T56 w 847"/>
                              <a:gd name="T58" fmla="+- 0 251 135"/>
                              <a:gd name="T59" fmla="*/ 251 h 473"/>
                              <a:gd name="T60" fmla="+- 0 9707 8975"/>
                              <a:gd name="T61" fmla="*/ T60 w 847"/>
                              <a:gd name="T62" fmla="+- 0 313 135"/>
                              <a:gd name="T63" fmla="*/ 313 h 473"/>
                              <a:gd name="T64" fmla="+- 0 9821 8975"/>
                              <a:gd name="T65" fmla="*/ T64 w 847"/>
                              <a:gd name="T66" fmla="+- 0 285 135"/>
                              <a:gd name="T67" fmla="*/ 285 h 473"/>
                              <a:gd name="T68" fmla="+- 0 9748 8975"/>
                              <a:gd name="T69" fmla="*/ T68 w 847"/>
                              <a:gd name="T70" fmla="+- 0 519 135"/>
                              <a:gd name="T71" fmla="*/ 519 h 473"/>
                              <a:gd name="T72" fmla="+- 0 9482 8975"/>
                              <a:gd name="T73" fmla="*/ T72 w 847"/>
                              <a:gd name="T74" fmla="+- 0 369 135"/>
                              <a:gd name="T75" fmla="*/ 369 h 473"/>
                              <a:gd name="T76" fmla="+- 0 9594 8975"/>
                              <a:gd name="T77" fmla="*/ T76 w 847"/>
                              <a:gd name="T78" fmla="+- 0 341 135"/>
                              <a:gd name="T79" fmla="*/ 341 h 473"/>
                              <a:gd name="T80" fmla="+- 0 9533 8975"/>
                              <a:gd name="T81" fmla="*/ T80 w 847"/>
                              <a:gd name="T82" fmla="+- 0 290 135"/>
                              <a:gd name="T83" fmla="*/ 290 h 473"/>
                              <a:gd name="T84" fmla="+- 0 9467 8975"/>
                              <a:gd name="T85" fmla="*/ T84 w 847"/>
                              <a:gd name="T86" fmla="+- 0 257 135"/>
                              <a:gd name="T87" fmla="*/ 257 h 473"/>
                              <a:gd name="T88" fmla="+- 0 9398 8975"/>
                              <a:gd name="T89" fmla="*/ T88 w 847"/>
                              <a:gd name="T90" fmla="+- 0 242 135"/>
                              <a:gd name="T91" fmla="*/ 242 h 473"/>
                              <a:gd name="T92" fmla="+- 0 9329 8975"/>
                              <a:gd name="T93" fmla="*/ T92 w 847"/>
                              <a:gd name="T94" fmla="+- 0 243 135"/>
                              <a:gd name="T95" fmla="*/ 243 h 473"/>
                              <a:gd name="T96" fmla="+- 0 9263 8975"/>
                              <a:gd name="T97" fmla="*/ T96 w 847"/>
                              <a:gd name="T98" fmla="+- 0 263 135"/>
                              <a:gd name="T99" fmla="*/ 263 h 473"/>
                              <a:gd name="T100" fmla="+- 0 9203 8975"/>
                              <a:gd name="T101" fmla="*/ T100 w 847"/>
                              <a:gd name="T102" fmla="+- 0 299 135"/>
                              <a:gd name="T103" fmla="*/ 299 h 473"/>
                              <a:gd name="T104" fmla="+- 0 9151 8975"/>
                              <a:gd name="T105" fmla="*/ T104 w 847"/>
                              <a:gd name="T106" fmla="+- 0 353 135"/>
                              <a:gd name="T107" fmla="*/ 353 h 473"/>
                              <a:gd name="T108" fmla="+- 0 9117 8975"/>
                              <a:gd name="T109" fmla="*/ T108 w 847"/>
                              <a:gd name="T110" fmla="+- 0 409 135"/>
                              <a:gd name="T111" fmla="*/ 409 h 473"/>
                              <a:gd name="T112" fmla="+- 0 9093 8975"/>
                              <a:gd name="T113" fmla="*/ T112 w 847"/>
                              <a:gd name="T114" fmla="+- 0 471 135"/>
                              <a:gd name="T115" fmla="*/ 471 h 473"/>
                              <a:gd name="T116" fmla="+- 0 9081 8975"/>
                              <a:gd name="T117" fmla="*/ T116 w 847"/>
                              <a:gd name="T118" fmla="+- 0 538 135"/>
                              <a:gd name="T119" fmla="*/ 538 h 473"/>
                              <a:gd name="T120" fmla="+- 0 9080 8975"/>
                              <a:gd name="T121" fmla="*/ T120 w 847"/>
                              <a:gd name="T122" fmla="+- 0 608 135"/>
                              <a:gd name="T123" fmla="*/ 608 h 473"/>
                              <a:gd name="T124" fmla="+- 0 8975 8975"/>
                              <a:gd name="T125" fmla="*/ T124 w 847"/>
                              <a:gd name="T126" fmla="+- 0 608 135"/>
                              <a:gd name="T127" fmla="*/ 608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47" h="473">
                                <a:moveTo>
                                  <a:pt x="0" y="473"/>
                                </a:moveTo>
                                <a:lnTo>
                                  <a:pt x="1" y="397"/>
                                </a:lnTo>
                                <a:lnTo>
                                  <a:pt x="13" y="325"/>
                                </a:lnTo>
                                <a:lnTo>
                                  <a:pt x="35" y="257"/>
                                </a:lnTo>
                                <a:lnTo>
                                  <a:pt x="66" y="195"/>
                                </a:lnTo>
                                <a:lnTo>
                                  <a:pt x="104" y="140"/>
                                </a:lnTo>
                                <a:lnTo>
                                  <a:pt x="151" y="93"/>
                                </a:lnTo>
                                <a:lnTo>
                                  <a:pt x="203" y="54"/>
                                </a:lnTo>
                                <a:lnTo>
                                  <a:pt x="262" y="25"/>
                                </a:lnTo>
                                <a:lnTo>
                                  <a:pt x="325" y="7"/>
                                </a:lnTo>
                                <a:lnTo>
                                  <a:pt x="393" y="0"/>
                                </a:lnTo>
                                <a:lnTo>
                                  <a:pt x="469" y="8"/>
                                </a:lnTo>
                                <a:lnTo>
                                  <a:pt x="543" y="30"/>
                                </a:lnTo>
                                <a:lnTo>
                                  <a:pt x="613" y="67"/>
                                </a:lnTo>
                                <a:lnTo>
                                  <a:pt x="676" y="116"/>
                                </a:lnTo>
                                <a:lnTo>
                                  <a:pt x="732" y="178"/>
                                </a:lnTo>
                                <a:lnTo>
                                  <a:pt x="846" y="150"/>
                                </a:lnTo>
                                <a:lnTo>
                                  <a:pt x="773" y="384"/>
                                </a:lnTo>
                                <a:lnTo>
                                  <a:pt x="507" y="234"/>
                                </a:lnTo>
                                <a:lnTo>
                                  <a:pt x="619" y="206"/>
                                </a:lnTo>
                                <a:lnTo>
                                  <a:pt x="558" y="155"/>
                                </a:lnTo>
                                <a:lnTo>
                                  <a:pt x="492" y="122"/>
                                </a:lnTo>
                                <a:lnTo>
                                  <a:pt x="423" y="107"/>
                                </a:lnTo>
                                <a:lnTo>
                                  <a:pt x="354" y="108"/>
                                </a:lnTo>
                                <a:lnTo>
                                  <a:pt x="288" y="128"/>
                                </a:lnTo>
                                <a:lnTo>
                                  <a:pt x="228" y="164"/>
                                </a:lnTo>
                                <a:lnTo>
                                  <a:pt x="176" y="218"/>
                                </a:lnTo>
                                <a:lnTo>
                                  <a:pt x="142" y="274"/>
                                </a:lnTo>
                                <a:lnTo>
                                  <a:pt x="118" y="336"/>
                                </a:lnTo>
                                <a:lnTo>
                                  <a:pt x="106" y="403"/>
                                </a:lnTo>
                                <a:lnTo>
                                  <a:pt x="105" y="473"/>
                                </a:lnTo>
                                <a:lnTo>
                                  <a:pt x="0" y="4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D193E0" id="Group 25" o:spid="_x0000_s1026" style="position:absolute;margin-left:453.75pt;margin-top:.55pt;width:56.25pt;height:28.5pt;z-index:-251655168;mso-position-horizontal-relative:page" coordorigin="8975,129" coordsize="847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a6mwwAAN5EAAAOAAAAZHJzL2Uyb0RvYy54bWzsXNuO28gRfQ+QfyD0mGA9bN574PEia+8a&#10;ATbJAst8AEfSjIRoRIXUeOz9+lR1s6lqsqqHUeAFAvjBQ8k8ap6u6upL1ZHefv/56RB92nb9vj3e&#10;rdSbeBVtj+t2sz8+3q3+Wf/0XbWK+nNz3DSH9ri9W33Z9qvv3/3xD29fTrfbpN21h822i6CRY3/7&#10;crpb7c7n0+3NTb/ebZ+a/k172h7h5kPbPTVneNs93my65gVafzrcJHFc3Ly03ebUtett38P/frA3&#10;V+9M+w8P2/X5Hw8P/fYcHe5WwO1s/nbm7z3+vXn3trl97JrTbr8eaDRXsHhq9kd46NjUh+bcRM/d&#10;ftbU037dtX37cH6zbp9u2oeH/Xpr+gC9UfGkNx+79vlk+vJ4+/J4Gs0Epp3Y6epm13//9LE7/Xr6&#10;pbPs4eXP7fpfPdjl5uX0eEvv4/tHC47uX/7WbsCfzfO5NR3//NA9YRPQpeizse+X0b7bz+doDf9Z&#10;qiwt81W0hltpoUo12H+9AyfhpyqNt+GuSrR1zXr34/DhKivtJ7PS3Ltpbu0zDc+BF/odBlJ/sVX/&#10;v9nq111z2hoX9GiLX7pov7lbJcUqOjZP0P9Nu+4RYijhswHkrNlTU5I7COvB4q8a8WKONLfmcJYk&#10;xkjxzmiM5nb93J8/blvjjObTz/3ZDvENvDIu3gzMawiHh6cDjPY/fxfFkU6LKjIPHPAOphzsTzdR&#10;HUcvET57gkkcxjSl0iKCf1NQ6kDQEEJ2UVYa8hA1I6nMgQZSccySglFiuSOpjCcFPiL9U1nCkYIx&#10;NTaEEJYUzGGkJZ2kJUtKOxiSqnhSMORpW6qIOVaKGh0xLC3lm12rUvAgtXytEoGZb3pVaZYZtTxi&#10;eGa+7bVKCtZiipq/VoXAzLd/klQsM2p+xLDMEt/+Oi41yyyhHqgTadz7HkjKnGOWUPsjhmfm21/H&#10;meKZUQ/UiTD4cYYiYzZN2XGWUPsjhmfm21/DQsUzox6owQPsXJH6Hkg1G5cptT9iWGapb/9KV3wE&#10;pNQDdSpEQOp7IONjE6biy5SBGJ6Zb3+YWPkISKkHapgVeZv5HsihB9wES+2PGJZZ5tsfp3zWmxn1&#10;QJ0JEZD5HihiNjYzan/E8Mx8++u44sdZRj1QZ0IEZL4HJGbU/jIz3/7AjI/NjHqgzoQIyH0P5Clr&#10;s5zaHzGszXLf/jrWKevNnHqgzoUIyH0PZKXixllO7Y8Ynplvf60Uv2rm1AN1LkRA7nsgi9nVKaf2&#10;RwzLrPDtr1XOe7OgHqgh0tnYLHwPpHnK2ayg9kcMz8y3v05i3psF9UBdCBFQ+B5INGuzgtofMTwz&#10;3/46KQRm1AM1bClZm5W+B7AxZj4rqf0RwzIrffvrNOFXdNhrXubtuhQioPQ9kGQ8M2p/xPDMfPvr&#10;VPOrU0k9UMNCwdvM90Ai7Gep/RHDMqt8++us4GOzoh6oYTpmmVW+B5K85LxZUfsjhmfm21/nKT/O&#10;KuqBuhIioPI9kGh2F1RR+yOGZ+bbX+c6Y2fainqghg0JazPteyCFzR4TAZraHzEsM+3bX2dVwjLT&#10;1AM17Kl4Zr4H0oKdNTS1P2J4Zr79dQlLInfG1NQDtRYiQPseyBXPjNofMSwzFfsO0FXCLwIqpj6o&#10;4XO82VTseyGp2LOAiqkTECTQ872gy5iPUBVTRwA9IRJU7LsiVezEpmLqCQQJ9HxX6EJYQlVMvQH0&#10;hHBQk3NxAu0x8aC8gzGCeHrTk3EunAuUot6olXg2Vr47kpjdgCtFnYEggZ7vC50rPixgy0TXLCUe&#10;kJXvDlXwY09RZyCIpzc9I2ewxeaiVvmHZCWdklXihwZkAVnneudkBAn0fF/IiauEegPyHlJoTM7K&#10;MO54etQZCBrpQfbt0eXXmp1Lua0/H4ecG7yKGkyIxyZVemp7THbWMLFAqrN2CTxAYYJOAENfEGxS&#10;b/C8MBj8jGCIFpsbDKMxCAzcJBlfbRwHpYG7NGy4dRwkCAfvLiGDTjPwZT2FPLGBQ75gSeuYCMDW&#10;bT711a7i6dzAl3UVj8wIh+PuEjJ4jjXwZV3FwyXC4WC4pHU88Rn4Mq/iMczAl3UVz0YIh3PNEjJ4&#10;YDHwZV0thq7CCWBJ67i1x9aheLAIPnR1rCOEBzBugrF12MAuaR13pga+rKu4XUQ4bPWWtI57OANf&#10;1lXcWBn4Mq+azQ7icZuyhI7ZftgPLOuu2RCYDyydnMbZCRbXRZTG+QmWu0UfcDOUWjhFKTdHKcif&#10;kifY6WSY8zsoPU6Ljt0qgqLjPX6muT01Z1wq3MvoBcpfWOLa3a2wLoL//9R+2tatQZxxxUgH75uy&#10;GTztcv9w9HADQVOCAZy7664n01qCmQtwRZINnXC33XWA4Y4VYDCf2L662+5qYZBEMTA4jARhMaze&#10;0JpKnXNcM+5qm8PcBcJ0mBwmY7ELebirwxhKX+mq7UGqw43BwQEemUHeIdxRS+11nO1pBueHYHu4&#10;x4PnpuPS5QzmroMfMCOLJrG1NdH7qrTPTSBcQs+FSoppT40zvXueuw7DpBpwY0y4++5qcSnmGIEf&#10;njRCz81wN2hwYW9kePpFHERxqL0cM4iIg+eHcAVukgGXwMEqhMvxpIQ42FKEcOWwOKXj8uHs4a7W&#10;LhXmq5EfLPPB9rDmgTjIGoVwxeBfPJMEcUNsQMCFYDmm8LG7YXbZsHKHuU3nMWeJ9aHtt5YFzo6m&#10;rD1Okzi7ktJ23x72m5/2hwNOj333eP/+0EWfGpB55D/oHz64Tnuwg9lgH1v8mOus0TnYerwVD9y3&#10;my9Qm+9aqxUBbQu82LXdb6voBXQid6v+389Nt11Fh78eQVygVYYVlbN5k+UlHp46euee3mmOa2jq&#10;bnVewYEAX74/WzHK86nbP+7gScrM/Mf2LyCseNhj8R70Df2tZTW8AX3D7yV0gEHuCx2sZuPrKR2c&#10;8OPrKR3EihdM/6MWYJnSwRaVzFijIgYIlbEhuabkQEbpAKT4AiGsImNby5QOtjo4IwWeHBsSi4Mw&#10;R1rQQErIm8AUOba1UOlgq6kzVl5CR6ymTvM5UgUa57ILMTGb4ycQbAV6zoxaXqxAK5i1icXEqv0k&#10;kyNkOCd5HFu1nzOj5per9pME51dQOsyYeRmcxUoHSR3i528SIX0zyd5YdcicGR3+sjrEH/+iogaz&#10;DpdxtlDpYBU1M2ae0kFU1EyUDqIG6Sqlg1UhzZnRCBBVSCD08iIgFSRbVykdrGprzozaX5RtTZQO&#10;YqLwKqWDSjHHOmPmKR0QMyYJ6QKR+TOQljKsVykdbHp1zoxGgJhdzSYRIKWmr1I62Lz0jJmndBDT&#10;0lOlg5TTv0rpYBP6c2Y0AsR8Phw+vQiQiiFXKR1sJWTOjEaAWAiZKh2kKtJ1SgdTQpox85UOUgWp&#10;mESAVH67Tulgam9zZjQCxNJbMYkAqWaJJ53LGrBQ6WBrljNmntJBrFlOlQ5SnRdPnBdmC5UOts47&#10;Z0YjQKzz4lmT7oKk2vhVSgdbG58zo/YXa+NTpYOoJ/A2/0uVDkZPMGPmKx1EPcEkAkQNBvXAYqWD&#10;0WDMmXkRIGowJhEg6VauUjpY3cqMmad0EHUrU6WDpPW5SulgtT5zZtT+otYHcoZeBEj6qKuUDlYf&#10;NWdGI0DUR82UDpKo7Gqlg9GVzdhNlA6SsAwUC77lJDXe1UoHI8hj6NFYEBV5oFiY0BNkjNcqHayS&#10;cU7PPxhLUkZQLPj0JP3ntUoHKwFl6NGoEDWgoFiY0BOEs9cqHax2lqFHQ0MUz4JiYUqPVxxfq3QQ&#10;8kNYaLqs0GKGCBQLDuZyRLxU2xSkLiv+YqWDSI+GhkcPkrDflA6SRMPVEReWEV0VcSyYhMvQ35QO&#10;kt2/KR0ky+B+G4o29Telw0x7hbJONM03pQMW0GDqYRVqbo76vZUOsC6Dc4bvh8KiIykdXMU+XG8c&#10;y/9moyCWxEcxQbi1UZoQbs1sbKETCtKQrthoRRqu3GkLv6NwIlxHhl27sckr5etR1BEmlw6ODfdU&#10;qtP6HXA13yrYTVdAhq//haxRuHJ0mNmluh0uW5djtTzMbqy+w3ezQvQu1fywiuCiDgjjLmqDcD8u&#10;6oWwXy9qiLCa5KKuCNv5otYI2y8Z1R+v4EY1SdguF3VKuD3I/ZuoSOB7OyG/qVE9E7azkcnjzDPq&#10;39xYd9chaFF2781Q7r67Wtx0HnN3/xulw6hXQCEXysRgMoZvLxjdgyiCyODXFfT7wSaeCOLU9ecP&#10;Tb+zYglzC2HNLfzYxHFjXu22zebH4fW52R/sazNv/t/KJcyvRMCPaEAH4Axjf/ADf6WDvjedu/ws&#10;ybv/AAAA//8DAFBLAwQUAAYACAAAACEAFvEzqd4AAAAJAQAADwAAAGRycy9kb3ducmV2LnhtbEyP&#10;QUvDQBCF74L/YRnBm92NEm1jNqUU9VQEW0F622anSWh2NmS3SfrvnZ70OHyP977Jl5NrxYB9aDxp&#10;SGYKBFLpbUOVhu/d+8McRIiGrGk9oYYLBlgWtze5yawf6QuHbawEl1DIjIY6xi6TMpQ1OhNmvkNi&#10;dvS9M5HPvpK2NyOXu1Y+KvUsnWmIF2rT4brG8rQ9Ow0foxlXT8nbsDkd15f9Lv382SSo9f3dtHoF&#10;EXGKf2G46rM6FOx08GeyQbQaFuol5SiDBMSVK94DcdCQzhOQRS7/f1D8AgAA//8DAFBLAQItABQA&#10;BgAIAAAAIQC2gziS/gAAAOEBAAATAAAAAAAAAAAAAAAAAAAAAABbQ29udGVudF9UeXBlc10ueG1s&#10;UEsBAi0AFAAGAAgAAAAhADj9If/WAAAAlAEAAAsAAAAAAAAAAAAAAAAALwEAAF9yZWxzLy5yZWxz&#10;UEsBAi0AFAAGAAgAAAAhAFQaFrqbDAAA3kQAAA4AAAAAAAAAAAAAAAAALgIAAGRycy9lMm9Eb2Mu&#10;eG1sUEsBAi0AFAAGAAgAAAAhABbxM6neAAAACQEAAA8AAAAAAAAAAAAAAAAA9Q4AAGRycy9kb3du&#10;cmV2LnhtbFBLBQYAAAAABAAEAPMAAAAAEAAAAAA=&#10;">
                <v:shape id="docshape9" o:spid="_x0000_s1027" style="position:absolute;left:8975;top:135;width:847;height:473;visibility:visible;mso-wrap-style:square;v-text-anchor:top" coordsize="847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XN4wwAAANsAAAAPAAAAZHJzL2Rvd25yZXYueG1sRI/NasMw&#10;EITvgb6D2EJvidy0mNSJEoxpoVAS8tf7xtraptZKWGrsvn0UCOQ4zMw3zGI1mFacqfONZQXPkwQE&#10;cWl1w5WC4+FjPAPhA7LG1jIp+CcPq+XDaIGZtj3v6LwPlYgQ9hkqqENwmZS+rMmgn1hHHL0f2xkM&#10;UXaV1B32EW5aOU2SVBpsOC7U6Kioqfzd/xkFdDTFWrtcvn+9bOi0fXXfb4NT6ulxyOcgAg3hHr61&#10;P7WCaQrXL/EHyOUFAAD//wMAUEsBAi0AFAAGAAgAAAAhANvh9svuAAAAhQEAABMAAAAAAAAAAAAA&#10;AAAAAAAAAFtDb250ZW50X1R5cGVzXS54bWxQSwECLQAUAAYACAAAACEAWvQsW78AAAAVAQAACwAA&#10;AAAAAAAAAAAAAAAfAQAAX3JlbHMvLnJlbHNQSwECLQAUAAYACAAAACEAOmFzeMMAAADbAAAADwAA&#10;AAAAAAAAAAAAAAAHAgAAZHJzL2Rvd25yZXYueG1sUEsFBgAAAAADAAMAtwAAAPcCAAAAAA==&#10;" path="m393,l325,6,262,24,203,53,151,92r-47,47l66,194,35,256,13,324,1,396,,472r105,l106,402r12,-67l142,273r34,-56l228,163r60,-36l354,107r69,-1l492,121r66,33l619,205,507,233,773,383,846,149,732,177,676,115,613,66,543,29,469,7,393,xe" fillcolor="#5b9bd5" stroked="f">
                  <v:path arrowok="t" o:connecttype="custom" o:connectlocs="393,136;325,142;262,160;203,189;151,228;104,275;66,330;35,392;13,460;1,532;0,608;105,608;106,538;118,471;142,409;176,353;228,299;288,263;354,243;423,242;492,257;558,290;619,341;507,369;773,519;846,285;732,313;676,251;613,202;543,165;469,143;393,136" o:connectangles="0,0,0,0,0,0,0,0,0,0,0,0,0,0,0,0,0,0,0,0,0,0,0,0,0,0,0,0,0,0,0,0"/>
                </v:shape>
                <v:shape id="docshape10" o:spid="_x0000_s1028" style="position:absolute;left:8975;top:129;width:847;height:473;visibility:visible;mso-wrap-style:square;v-text-anchor:top" coordsize="847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bUxQAAANsAAAAPAAAAZHJzL2Rvd25yZXYueG1sRI9La8Mw&#10;EITvhf4HsYXeajmBPHAthxIIhJQW4vTQ3hZr/WislbEU2/33USGQ4zAz3zDpZjKtGKh3jWUFsygG&#10;QVxY3XCl4Ou0e1mDcB5ZY2uZFPyRg032+JBiou3IRxpyX4kAYZeggtr7LpHSFTUZdJHtiINX2t6g&#10;D7KvpO5xDHDTynkcL6XBhsNCjR1tayrO+cUo+Mh/y893lDOfn7eH8nhYfMfVj1LPT9PbKwhPk7+H&#10;b+29VjBfwf+X8ANkdgUAAP//AwBQSwECLQAUAAYACAAAACEA2+H2y+4AAACFAQAAEwAAAAAAAAAA&#10;AAAAAAAAAAAAW0NvbnRlbnRfVHlwZXNdLnhtbFBLAQItABQABgAIAAAAIQBa9CxbvwAAABUBAAAL&#10;AAAAAAAAAAAAAAAAAB8BAABfcmVscy8ucmVsc1BLAQItABQABgAIAAAAIQCm6QbUxQAAANsAAAAP&#10;AAAAAAAAAAAAAAAAAAcCAABkcnMvZG93bnJldi54bWxQSwUGAAAAAAMAAwC3AAAA+QIAAAAA&#10;" path="m,473l1,397,13,325,35,257,66,195r38,-55l151,93,203,54,262,25,325,7,393,r76,8l543,30r70,37l676,116r56,62l846,150,773,384,507,234,619,206,558,155,492,122,423,107r-69,1l288,128r-60,36l176,218r-34,56l118,336r-12,67l105,473,,473xe" filled="f" strokecolor="#41719c" strokeweight="1pt">
                  <v:path arrowok="t" o:connecttype="custom" o:connectlocs="0,608;1,532;13,460;35,392;66,330;104,275;151,228;203,189;262,160;325,142;393,135;469,143;543,165;613,202;676,251;732,313;846,285;773,519;507,369;619,341;558,290;492,257;423,242;354,243;288,263;228,299;176,353;142,409;118,471;106,538;105,608;0,608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C238BD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A90EA4E" wp14:editId="18C3634E">
                <wp:simplePos x="0" y="0"/>
                <wp:positionH relativeFrom="page">
                  <wp:posOffset>847725</wp:posOffset>
                </wp:positionH>
                <wp:positionV relativeFrom="paragraph">
                  <wp:posOffset>363855</wp:posOffset>
                </wp:positionV>
                <wp:extent cx="3609975" cy="236936"/>
                <wp:effectExtent l="0" t="0" r="9525" b="0"/>
                <wp:wrapNone/>
                <wp:docPr id="23" name="Freeform: 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9975" cy="236936"/>
                        </a:xfrm>
                        <a:custGeom>
                          <a:avLst/>
                          <a:gdLst>
                            <a:gd name="T0" fmla="+- 0 7661 2160"/>
                            <a:gd name="T1" fmla="*/ T0 w 5501"/>
                            <a:gd name="T2" fmla="+- 0 140 140"/>
                            <a:gd name="T3" fmla="*/ 140 h 298"/>
                            <a:gd name="T4" fmla="+- 0 7651 2160"/>
                            <a:gd name="T5" fmla="*/ T4 w 5501"/>
                            <a:gd name="T6" fmla="+- 0 140 140"/>
                            <a:gd name="T7" fmla="*/ 140 h 298"/>
                            <a:gd name="T8" fmla="+- 0 7651 2160"/>
                            <a:gd name="T9" fmla="*/ T8 w 5501"/>
                            <a:gd name="T10" fmla="+- 0 149 140"/>
                            <a:gd name="T11" fmla="*/ 149 h 298"/>
                            <a:gd name="T12" fmla="+- 0 7651 2160"/>
                            <a:gd name="T13" fmla="*/ T12 w 5501"/>
                            <a:gd name="T14" fmla="+- 0 428 140"/>
                            <a:gd name="T15" fmla="*/ 428 h 298"/>
                            <a:gd name="T16" fmla="+- 0 2170 2160"/>
                            <a:gd name="T17" fmla="*/ T16 w 5501"/>
                            <a:gd name="T18" fmla="+- 0 428 140"/>
                            <a:gd name="T19" fmla="*/ 428 h 298"/>
                            <a:gd name="T20" fmla="+- 0 2170 2160"/>
                            <a:gd name="T21" fmla="*/ T20 w 5501"/>
                            <a:gd name="T22" fmla="+- 0 149 140"/>
                            <a:gd name="T23" fmla="*/ 149 h 298"/>
                            <a:gd name="T24" fmla="+- 0 7651 2160"/>
                            <a:gd name="T25" fmla="*/ T24 w 5501"/>
                            <a:gd name="T26" fmla="+- 0 149 140"/>
                            <a:gd name="T27" fmla="*/ 149 h 298"/>
                            <a:gd name="T28" fmla="+- 0 7651 2160"/>
                            <a:gd name="T29" fmla="*/ T28 w 5501"/>
                            <a:gd name="T30" fmla="+- 0 140 140"/>
                            <a:gd name="T31" fmla="*/ 140 h 298"/>
                            <a:gd name="T32" fmla="+- 0 2170 2160"/>
                            <a:gd name="T33" fmla="*/ T32 w 5501"/>
                            <a:gd name="T34" fmla="+- 0 140 140"/>
                            <a:gd name="T35" fmla="*/ 140 h 298"/>
                            <a:gd name="T36" fmla="+- 0 2160 2160"/>
                            <a:gd name="T37" fmla="*/ T36 w 5501"/>
                            <a:gd name="T38" fmla="+- 0 140 140"/>
                            <a:gd name="T39" fmla="*/ 140 h 298"/>
                            <a:gd name="T40" fmla="+- 0 2160 2160"/>
                            <a:gd name="T41" fmla="*/ T40 w 5501"/>
                            <a:gd name="T42" fmla="+- 0 149 140"/>
                            <a:gd name="T43" fmla="*/ 149 h 298"/>
                            <a:gd name="T44" fmla="+- 0 2160 2160"/>
                            <a:gd name="T45" fmla="*/ T44 w 5501"/>
                            <a:gd name="T46" fmla="+- 0 428 140"/>
                            <a:gd name="T47" fmla="*/ 428 h 298"/>
                            <a:gd name="T48" fmla="+- 0 2160 2160"/>
                            <a:gd name="T49" fmla="*/ T48 w 5501"/>
                            <a:gd name="T50" fmla="+- 0 437 140"/>
                            <a:gd name="T51" fmla="*/ 437 h 298"/>
                            <a:gd name="T52" fmla="+- 0 2170 2160"/>
                            <a:gd name="T53" fmla="*/ T52 w 5501"/>
                            <a:gd name="T54" fmla="+- 0 437 140"/>
                            <a:gd name="T55" fmla="*/ 437 h 298"/>
                            <a:gd name="T56" fmla="+- 0 7651 2160"/>
                            <a:gd name="T57" fmla="*/ T56 w 5501"/>
                            <a:gd name="T58" fmla="+- 0 437 140"/>
                            <a:gd name="T59" fmla="*/ 437 h 298"/>
                            <a:gd name="T60" fmla="+- 0 7661 2160"/>
                            <a:gd name="T61" fmla="*/ T60 w 5501"/>
                            <a:gd name="T62" fmla="+- 0 437 140"/>
                            <a:gd name="T63" fmla="*/ 437 h 298"/>
                            <a:gd name="T64" fmla="+- 0 7661 2160"/>
                            <a:gd name="T65" fmla="*/ T64 w 5501"/>
                            <a:gd name="T66" fmla="+- 0 428 140"/>
                            <a:gd name="T67" fmla="*/ 428 h 298"/>
                            <a:gd name="T68" fmla="+- 0 7661 2160"/>
                            <a:gd name="T69" fmla="*/ T68 w 5501"/>
                            <a:gd name="T70" fmla="+- 0 149 140"/>
                            <a:gd name="T71" fmla="*/ 149 h 298"/>
                            <a:gd name="T72" fmla="+- 0 7661 2160"/>
                            <a:gd name="T73" fmla="*/ T72 w 5501"/>
                            <a:gd name="T74" fmla="+- 0 140 140"/>
                            <a:gd name="T75" fmla="*/ 140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501" h="298">
                              <a:moveTo>
                                <a:pt x="5501" y="0"/>
                              </a:moveTo>
                              <a:lnTo>
                                <a:pt x="5491" y="0"/>
                              </a:lnTo>
                              <a:lnTo>
                                <a:pt x="5491" y="9"/>
                              </a:lnTo>
                              <a:lnTo>
                                <a:pt x="5491" y="288"/>
                              </a:lnTo>
                              <a:lnTo>
                                <a:pt x="10" y="288"/>
                              </a:lnTo>
                              <a:lnTo>
                                <a:pt x="10" y="9"/>
                              </a:lnTo>
                              <a:lnTo>
                                <a:pt x="5491" y="9"/>
                              </a:lnTo>
                              <a:lnTo>
                                <a:pt x="5491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88"/>
                              </a:lnTo>
                              <a:lnTo>
                                <a:pt x="0" y="297"/>
                              </a:lnTo>
                              <a:lnTo>
                                <a:pt x="10" y="297"/>
                              </a:lnTo>
                              <a:lnTo>
                                <a:pt x="5491" y="297"/>
                              </a:lnTo>
                              <a:lnTo>
                                <a:pt x="5501" y="297"/>
                              </a:lnTo>
                              <a:lnTo>
                                <a:pt x="5501" y="288"/>
                              </a:lnTo>
                              <a:lnTo>
                                <a:pt x="5501" y="9"/>
                              </a:lnTo>
                              <a:lnTo>
                                <a:pt x="5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4BEC5D" id="Freeform: Shape 23" o:spid="_x0000_s1026" style="position:absolute;margin-left:66.75pt;margin-top:28.65pt;width:284.25pt;height:18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1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xFWIwUAAPkVAAAOAAAAZHJzL2Uyb0RvYy54bWysWNtu4zYQfS/QfyD02GJj6x4bcRbFLrYo&#10;sL0Ay34ALUu2UElUSSVO+vU7Q4le0tU4QtEAsSTzmDwzhzMazsP7l7Zhz6XStex2QXi3DljZFfJQ&#10;d8dd8Cf/9O4+YHoQ3UE0sit3wWupg/eP33/3cO63ZSRPsjmUisEknd6e+11wGoZ+u1rp4lS2Qt/J&#10;vuxgsJKqFQM8quPqoMQZZm+bVbReZ6uzVIdeyaLUGr79OA4Gj2b+qiqL4feq0uXAml0A3Abzqczn&#10;Hj9Xjw9ie1SiP9XFREP8BxatqDtY9DLVRzEI9qTqf03V1oWSWlbDXSHblayquiiNDWBNuL6y5stJ&#10;9KWxBZyj+4ub9P83bfHb85f+D4XUdf9ZFn9p8Mjq3OvtZQQfNGDY/vyrPICG4mmQxtiXSrX4SzCD&#10;vRifvl58Wr4MrIAv42y92eRpwAoYi+JsE2fo9JXY2l8XT3r4uZRmJvH8WQ+jJge4Mx49sE60sCwH&#10;/aq2AXl+fMfWLM+ykEVhZjW8wEIL+2HF+JqdWZquw0noCyiyIDNXmKwZ/F+DYguCmRByYtHm/hqU&#10;WNDEKp1nBR4YySOrhGCVWdAtVrkF3WIFYef5imC1sTBkdU+wCn3Hh8lmzlmh63fEzHor9B2fZwSx&#10;0PU9DyOKmu/9JLqfpeY6HzHz1HzvR2G+nt9frgA8zChqvgQUNVcBklrkK0BSi1wNeERufl8EQtDI&#10;lYAUNPIVIAWNXA14REVA5ItAUXMloKn5CtDUXA04bI/5lBH7IlA5w5WATBqxrwApaOxqwGMqDGJf&#10;BIqaKwFNzVcAM+xsGMSuBjymwiD2RaCouRKQ1CBDu1mNpJa4GnBI3POCJr4IxF5LXAnIvZb4CtDU&#10;XA14QoVB4otAJI/ElYBMHomvAE3N1YAnVBikvghJnM+l3NSVADGzKTf1FSDDIHU14CkVBqkvAkXN&#10;lYCm5itAJo/U1YCnVBikvggUNVcCkhqUPG4YkIVQ5mrAIYznwyDzRSCoZa4ENDVfAZqaqwHPqDDI&#10;fBGIMMhcCcgwyHwFaGquBjyjwiD3RSCSR+5KQCaP3FeApJa7GvCcCoPcF4FIuViTXypSL+VCbX60&#10;1bc42YK8eOmmihzumMDz3dqcAnqpsfrnYCqU+DyeyntAYflOgGFxBOeLwKAIgqHCHE8Ot6fG0tHA&#10;02Vw2D0GvlkExxIL4VAdLSGDZY+BL7M0mkyNl5mK5QHOHi8zFV/ZBr7MVHyNIhzegEtMTSZT4a20&#10;CD6ZCm+KJXB8BSCZdJmpmJYNfJmpmCoRDlluCZlsMhUyzyL4ZCpkgyVwDHMkAxHqwCEqYd9PIaig&#10;sXHd0lABg5bGHn8jtr0YMHLtLTvvAnMMZic4hcMhFgda+VxyaSADRvAIgJXNQRjW+wZoOg+YbEZ/&#10;WaAdttd+nM/CrAZ22F6vYNG9OVzDwhZgryMQz6HAbiFs4aILYbctnZjdBo3sl2Buc1rmhQm1sTvU&#10;utJefZe+AUutktFbQGy1GJEWA98Q/bIpbzvlArv2b9FIXY5hhDFhOk+X4MCYcrpPWjb14VPdNBgT&#10;Wh33HxrFngW2Ds3fFI4erDFvuU7iz8Zl8BvTQcOmGTYi9XYvD6/QQFNy7D9CvxRuTlL9E7Az9B53&#10;gf77SagyYM0vHTT3NmGCR53BPCRpjsd/5Y7s3RHRFTDVLhgCeCvj7YdhbHA+9ao+nmCl0IR7J3+C&#10;xl1VY3/N8BtZTQ/QXzS+mXqh2MB0nw3qW8f28SsAAAD//wMAUEsDBBQABgAIAAAAIQAgBwcA3QAA&#10;AAkBAAAPAAAAZHJzL2Rvd25yZXYueG1sTI/NTsMwEITvSLyDtUjcqEN/Q4hTFaRK3KCBC7dNvCQR&#10;8TqK3Tbw9CwnOI5mNPNNvp1cr040hs6zgdtZAoq49rbjxsDb6/4mBRUissXeMxn4ogDb4vIix8z6&#10;Mx/oVMZGSQmHDA20MQ6Z1qFuyWGY+YFYvA8/Oowix0bbEc9S7no9T5K1dtixLLQ40GNL9Wd5dDLy&#10;ckjTh/en6Xuvd1g+V6ld2mDM9dW0uwcVaYp/YfjFF3QohKnyR7ZB9aIXi5VEDaw2C1AS2CRzOVcZ&#10;uFuuQRe5/v+g+AEAAP//AwBQSwECLQAUAAYACAAAACEAtoM4kv4AAADhAQAAEwAAAAAAAAAAAAAA&#10;AAAAAAAAW0NvbnRlbnRfVHlwZXNdLnhtbFBLAQItABQABgAIAAAAIQA4/SH/1gAAAJQBAAALAAAA&#10;AAAAAAAAAAAAAC8BAABfcmVscy8ucmVsc1BLAQItABQABgAIAAAAIQDK5xFWIwUAAPkVAAAOAAAA&#10;AAAAAAAAAAAAAC4CAABkcnMvZTJvRG9jLnhtbFBLAQItABQABgAIAAAAIQAgBwcA3QAAAAkBAAAP&#10;AAAAAAAAAAAAAAAAAH0HAABkcnMvZG93bnJldi54bWxQSwUGAAAAAAQABADzAAAAhwgAAAAA&#10;" path="m5501,r-10,l5491,9r,279l10,288,10,9r5481,l5491,,10,,,,,9,,288r,9l10,297r5481,l5501,297r,-9l5501,9r,-9xe" fillcolor="black" stroked="f">
                <v:path arrowok="t" o:connecttype="custom" o:connectlocs="3609975,111312;3603413,111312;3603413,118468;3603413,340297;6562,340297;6562,118468;3603413,118468;3603413,111312;6562,111312;0,111312;0,118468;0,340297;0,347453;6562,347453;3603413,347453;3609975,347453;3609975,340297;3609975,118468;3609975,111312" o:connectangles="0,0,0,0,0,0,0,0,0,0,0,0,0,0,0,0,0,0,0"/>
                <w10:wrap anchorx="page"/>
              </v:shape>
            </w:pict>
          </mc:Fallback>
        </mc:AlternateContent>
      </w:r>
      <w:r w:rsidR="00194C92">
        <w:rPr>
          <w:b/>
          <w:sz w:val="24"/>
        </w:rPr>
        <w:t>Topic</w:t>
      </w:r>
      <w:r w:rsidR="00194C92">
        <w:rPr>
          <w:b/>
          <w:spacing w:val="-1"/>
          <w:sz w:val="24"/>
        </w:rPr>
        <w:t xml:space="preserve"> </w:t>
      </w:r>
      <w:r w:rsidR="00194C92">
        <w:rPr>
          <w:b/>
          <w:spacing w:val="-2"/>
          <w:sz w:val="24"/>
        </w:rPr>
        <w:t>Sentence</w:t>
      </w:r>
    </w:p>
    <w:p w14:paraId="659394A4" w14:textId="338449DD" w:rsidR="00194C92" w:rsidRDefault="00194C92" w:rsidP="00467846">
      <w:pPr>
        <w:pStyle w:val="BodyText"/>
        <w:tabs>
          <w:tab w:val="left" w:pos="360"/>
          <w:tab w:val="left" w:pos="720"/>
        </w:tabs>
        <w:spacing w:before="151" w:line="367" w:lineRule="auto"/>
        <w:ind w:left="360" w:right="1178"/>
      </w:pPr>
      <w:r>
        <w:t xml:space="preserve">Canada is one of the best countries in the world to live in. </w:t>
      </w:r>
      <w:r>
        <w:rPr>
          <w:u w:val="single"/>
        </w:rPr>
        <w:t>First, Canada has an</w:t>
      </w:r>
      <w:r w:rsidR="00C238BD">
        <w:t xml:space="preserve"> </w:t>
      </w:r>
      <w:r>
        <w:rPr>
          <w:u w:val="single"/>
        </w:rPr>
        <w:t>excellent</w:t>
      </w:r>
      <w:r>
        <w:rPr>
          <w:spacing w:val="-2"/>
          <w:u w:val="single"/>
        </w:rPr>
        <w:t xml:space="preserve"> </w:t>
      </w:r>
      <w:r>
        <w:rPr>
          <w:u w:val="single"/>
        </w:rPr>
        <w:t>health</w:t>
      </w:r>
      <w:r>
        <w:rPr>
          <w:spacing w:val="-1"/>
          <w:u w:val="single"/>
        </w:rPr>
        <w:t xml:space="preserve"> </w:t>
      </w:r>
      <w:r>
        <w:rPr>
          <w:u w:val="single"/>
        </w:rPr>
        <w:t>care</w:t>
      </w:r>
      <w:r>
        <w:rPr>
          <w:spacing w:val="-2"/>
          <w:u w:val="single"/>
        </w:rPr>
        <w:t xml:space="preserve"> </w:t>
      </w:r>
      <w:r>
        <w:rPr>
          <w:u w:val="single"/>
        </w:rPr>
        <w:t>system.</w:t>
      </w:r>
      <w:r>
        <w:rPr>
          <w:spacing w:val="-1"/>
          <w:u w:val="single"/>
        </w:rPr>
        <w:t xml:space="preserve"> </w:t>
      </w:r>
      <w:r>
        <w:rPr>
          <w:u w:val="single"/>
        </w:rPr>
        <w:t>All</w:t>
      </w:r>
      <w:r>
        <w:rPr>
          <w:spacing w:val="-1"/>
          <w:u w:val="single"/>
        </w:rPr>
        <w:t xml:space="preserve"> </w:t>
      </w:r>
      <w:r>
        <w:rPr>
          <w:u w:val="single"/>
        </w:rPr>
        <w:t>Canadians</w:t>
      </w:r>
      <w:r>
        <w:rPr>
          <w:spacing w:val="-1"/>
          <w:u w:val="single"/>
        </w:rPr>
        <w:t xml:space="preserve"> </w:t>
      </w:r>
      <w:r>
        <w:rPr>
          <w:u w:val="single"/>
        </w:rPr>
        <w:t>have</w:t>
      </w:r>
      <w:r>
        <w:rPr>
          <w:spacing w:val="-2"/>
          <w:u w:val="single"/>
        </w:rPr>
        <w:t xml:space="preserve"> </w:t>
      </w:r>
      <w:r>
        <w:rPr>
          <w:u w:val="single"/>
        </w:rPr>
        <w:t>access</w:t>
      </w:r>
      <w:r>
        <w:rPr>
          <w:spacing w:val="-1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medical</w:t>
      </w:r>
      <w:r>
        <w:rPr>
          <w:spacing w:val="-1"/>
          <w:u w:val="single"/>
        </w:rPr>
        <w:t xml:space="preserve"> </w:t>
      </w:r>
      <w:r>
        <w:rPr>
          <w:u w:val="single"/>
        </w:rPr>
        <w:t>services</w:t>
      </w:r>
      <w:r>
        <w:rPr>
          <w:spacing w:val="-1"/>
          <w:u w:val="single"/>
        </w:rPr>
        <w:t xml:space="preserve"> </w:t>
      </w:r>
      <w:r>
        <w:rPr>
          <w:u w:val="single"/>
        </w:rPr>
        <w:t>at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reasonable</w:t>
      </w:r>
      <w:r>
        <w:t xml:space="preserve"> </w:t>
      </w:r>
      <w:r>
        <w:rPr>
          <w:u w:val="single"/>
        </w:rPr>
        <w:t>price.</w:t>
      </w:r>
      <w:r>
        <w:rPr>
          <w:spacing w:val="-4"/>
          <w:u w:val="single"/>
        </w:rPr>
        <w:t xml:space="preserve"> </w:t>
      </w:r>
      <w:r>
        <w:rPr>
          <w:u w:val="single"/>
        </w:rPr>
        <w:t>Second,</w:t>
      </w:r>
      <w:r>
        <w:rPr>
          <w:spacing w:val="-1"/>
          <w:u w:val="single"/>
        </w:rPr>
        <w:t xml:space="preserve"> </w:t>
      </w:r>
      <w:r>
        <w:rPr>
          <w:u w:val="single"/>
        </w:rPr>
        <w:t>Canada</w:t>
      </w:r>
      <w:r>
        <w:rPr>
          <w:spacing w:val="-3"/>
          <w:u w:val="single"/>
        </w:rPr>
        <w:t xml:space="preserve"> </w:t>
      </w:r>
      <w:r>
        <w:rPr>
          <w:u w:val="single"/>
        </w:rPr>
        <w:t>has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high</w:t>
      </w:r>
      <w:r>
        <w:rPr>
          <w:spacing w:val="-2"/>
          <w:u w:val="single"/>
        </w:rPr>
        <w:t xml:space="preserve"> </w:t>
      </w:r>
      <w:r>
        <w:rPr>
          <w:u w:val="single"/>
        </w:rPr>
        <w:t>standard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education.</w:t>
      </w:r>
      <w:r>
        <w:rPr>
          <w:spacing w:val="-1"/>
          <w:u w:val="single"/>
        </w:rPr>
        <w:t xml:space="preserve"> </w:t>
      </w:r>
      <w:r>
        <w:rPr>
          <w:u w:val="single"/>
        </w:rPr>
        <w:t>Students</w:t>
      </w:r>
      <w:r>
        <w:rPr>
          <w:spacing w:val="-1"/>
          <w:u w:val="single"/>
        </w:rPr>
        <w:t xml:space="preserve"> </w:t>
      </w:r>
      <w:r>
        <w:rPr>
          <w:u w:val="single"/>
        </w:rPr>
        <w:t>are</w:t>
      </w:r>
      <w:r>
        <w:rPr>
          <w:spacing w:val="-3"/>
          <w:u w:val="single"/>
        </w:rPr>
        <w:t xml:space="preserve"> </w:t>
      </w:r>
      <w:r>
        <w:rPr>
          <w:u w:val="single"/>
        </w:rPr>
        <w:t>taught</w:t>
      </w:r>
      <w:r>
        <w:rPr>
          <w:spacing w:val="-2"/>
          <w:u w:val="single"/>
        </w:rPr>
        <w:t xml:space="preserve"> </w:t>
      </w:r>
      <w:r>
        <w:rPr>
          <w:u w:val="single"/>
        </w:rPr>
        <w:t>by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well‐trained</w:t>
      </w:r>
      <w:r w:rsidR="00C238BD">
        <w:t xml:space="preserve"> </w:t>
      </w:r>
      <w:r>
        <w:rPr>
          <w:u w:val="single"/>
        </w:rPr>
        <w:lastRenderedPageBreak/>
        <w:t>teachers and are encouraged to continue studying at university. Finally, Canada's cities are clean</w:t>
      </w:r>
      <w: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efficiently</w:t>
      </w:r>
      <w:r>
        <w:rPr>
          <w:spacing w:val="-3"/>
          <w:u w:val="single"/>
        </w:rPr>
        <w:t xml:space="preserve"> </w:t>
      </w:r>
      <w:r>
        <w:rPr>
          <w:u w:val="single"/>
        </w:rPr>
        <w:t>managed.</w:t>
      </w:r>
      <w:r>
        <w:rPr>
          <w:spacing w:val="-3"/>
          <w:u w:val="single"/>
        </w:rPr>
        <w:t xml:space="preserve"> </w:t>
      </w:r>
      <w:r>
        <w:rPr>
          <w:u w:val="single"/>
        </w:rPr>
        <w:t>Canadian</w:t>
      </w:r>
      <w:r>
        <w:rPr>
          <w:spacing w:val="-3"/>
          <w:u w:val="single"/>
        </w:rPr>
        <w:t xml:space="preserve"> </w:t>
      </w:r>
      <w:r>
        <w:rPr>
          <w:u w:val="single"/>
        </w:rPr>
        <w:t>cities</w:t>
      </w:r>
      <w:r>
        <w:rPr>
          <w:spacing w:val="-3"/>
          <w:u w:val="single"/>
        </w:rPr>
        <w:t xml:space="preserve"> </w:t>
      </w:r>
      <w:r>
        <w:rPr>
          <w:u w:val="single"/>
        </w:rPr>
        <w:t>have</w:t>
      </w:r>
      <w:r>
        <w:rPr>
          <w:spacing w:val="-4"/>
          <w:u w:val="single"/>
        </w:rPr>
        <w:t xml:space="preserve"> </w:t>
      </w:r>
      <w:r>
        <w:rPr>
          <w:u w:val="single"/>
        </w:rPr>
        <w:t>many</w:t>
      </w:r>
      <w:r>
        <w:rPr>
          <w:spacing w:val="-3"/>
          <w:u w:val="single"/>
        </w:rPr>
        <w:t xml:space="preserve"> </w:t>
      </w:r>
      <w:r>
        <w:rPr>
          <w:u w:val="single"/>
        </w:rPr>
        <w:t>parks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lots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space</w:t>
      </w:r>
      <w:r>
        <w:rPr>
          <w:spacing w:val="-4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 w:rsidR="005C4DB0"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44797B8A" wp14:editId="0A88CA6B">
                <wp:simplePos x="0" y="0"/>
                <wp:positionH relativeFrom="page">
                  <wp:posOffset>4264025</wp:posOffset>
                </wp:positionH>
                <wp:positionV relativeFrom="paragraph">
                  <wp:posOffset>732790</wp:posOffset>
                </wp:positionV>
                <wp:extent cx="758825" cy="349250"/>
                <wp:effectExtent l="15875" t="12065" r="15875" b="635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825" cy="349250"/>
                          <a:chOff x="4840" y="1120"/>
                          <a:chExt cx="1195" cy="550"/>
                        </a:xfrm>
                      </wpg:grpSpPr>
                      <wps:wsp>
                        <wps:cNvPr id="20" name="docshape14"/>
                        <wps:cNvSpPr>
                          <a:spLocks/>
                        </wps:cNvSpPr>
                        <wps:spPr bwMode="auto">
                          <a:xfrm>
                            <a:off x="5411" y="1130"/>
                            <a:ext cx="613" cy="530"/>
                          </a:xfrm>
                          <a:custGeom>
                            <a:avLst/>
                            <a:gdLst>
                              <a:gd name="T0" fmla="+- 0 5908 5412"/>
                              <a:gd name="T1" fmla="*/ T0 w 613"/>
                              <a:gd name="T2" fmla="+- 0 1130 1130"/>
                              <a:gd name="T3" fmla="*/ 1130 h 530"/>
                              <a:gd name="T4" fmla="+- 0 5759 5412"/>
                              <a:gd name="T5" fmla="*/ T4 w 613"/>
                              <a:gd name="T6" fmla="+- 0 1263 1130"/>
                              <a:gd name="T7" fmla="*/ 1263 h 530"/>
                              <a:gd name="T8" fmla="+- 0 5826 5412"/>
                              <a:gd name="T9" fmla="*/ T8 w 613"/>
                              <a:gd name="T10" fmla="+- 0 1263 1130"/>
                              <a:gd name="T11" fmla="*/ 1263 h 530"/>
                              <a:gd name="T12" fmla="+- 0 5801 5412"/>
                              <a:gd name="T13" fmla="*/ T12 w 613"/>
                              <a:gd name="T14" fmla="+- 0 1339 1130"/>
                              <a:gd name="T15" fmla="*/ 1339 h 530"/>
                              <a:gd name="T16" fmla="+- 0 5768 5412"/>
                              <a:gd name="T17" fmla="*/ T16 w 613"/>
                              <a:gd name="T18" fmla="+- 0 1408 1130"/>
                              <a:gd name="T19" fmla="*/ 1408 h 530"/>
                              <a:gd name="T20" fmla="+- 0 5725 5412"/>
                              <a:gd name="T21" fmla="*/ T20 w 613"/>
                              <a:gd name="T22" fmla="+- 0 1471 1130"/>
                              <a:gd name="T23" fmla="*/ 1471 h 530"/>
                              <a:gd name="T24" fmla="+- 0 5675 5412"/>
                              <a:gd name="T25" fmla="*/ T24 w 613"/>
                              <a:gd name="T26" fmla="+- 0 1527 1130"/>
                              <a:gd name="T27" fmla="*/ 1527 h 530"/>
                              <a:gd name="T28" fmla="+- 0 5617 5412"/>
                              <a:gd name="T29" fmla="*/ T28 w 613"/>
                              <a:gd name="T30" fmla="+- 0 1574 1130"/>
                              <a:gd name="T31" fmla="*/ 1574 h 530"/>
                              <a:gd name="T32" fmla="+- 0 5554 5412"/>
                              <a:gd name="T33" fmla="*/ T32 w 613"/>
                              <a:gd name="T34" fmla="+- 0 1612 1130"/>
                              <a:gd name="T35" fmla="*/ 1612 h 530"/>
                              <a:gd name="T36" fmla="+- 0 5485 5412"/>
                              <a:gd name="T37" fmla="*/ T36 w 613"/>
                              <a:gd name="T38" fmla="+- 0 1639 1130"/>
                              <a:gd name="T39" fmla="*/ 1639 h 530"/>
                              <a:gd name="T40" fmla="+- 0 5412 5412"/>
                              <a:gd name="T41" fmla="*/ T40 w 613"/>
                              <a:gd name="T42" fmla="+- 0 1656 1130"/>
                              <a:gd name="T43" fmla="*/ 1656 h 530"/>
                              <a:gd name="T44" fmla="+- 0 5486 5412"/>
                              <a:gd name="T45" fmla="*/ T44 w 613"/>
                              <a:gd name="T46" fmla="+- 0 1660 1130"/>
                              <a:gd name="T47" fmla="*/ 1660 h 530"/>
                              <a:gd name="T48" fmla="+- 0 5558 5412"/>
                              <a:gd name="T49" fmla="*/ T48 w 613"/>
                              <a:gd name="T50" fmla="+- 0 1654 1130"/>
                              <a:gd name="T51" fmla="*/ 1654 h 530"/>
                              <a:gd name="T52" fmla="+- 0 5628 5412"/>
                              <a:gd name="T53" fmla="*/ T52 w 613"/>
                              <a:gd name="T54" fmla="+- 0 1636 1130"/>
                              <a:gd name="T55" fmla="*/ 1636 h 530"/>
                              <a:gd name="T56" fmla="+- 0 5694 5412"/>
                              <a:gd name="T57" fmla="*/ T56 w 613"/>
                              <a:gd name="T58" fmla="+- 0 1608 1130"/>
                              <a:gd name="T59" fmla="*/ 1608 h 530"/>
                              <a:gd name="T60" fmla="+- 0 5755 5412"/>
                              <a:gd name="T61" fmla="*/ T60 w 613"/>
                              <a:gd name="T62" fmla="+- 0 1570 1130"/>
                              <a:gd name="T63" fmla="*/ 1570 h 530"/>
                              <a:gd name="T64" fmla="+- 0 5810 5412"/>
                              <a:gd name="T65" fmla="*/ T64 w 613"/>
                              <a:gd name="T66" fmla="+- 0 1524 1130"/>
                              <a:gd name="T67" fmla="*/ 1524 h 530"/>
                              <a:gd name="T68" fmla="+- 0 5859 5412"/>
                              <a:gd name="T69" fmla="*/ T68 w 613"/>
                              <a:gd name="T70" fmla="+- 0 1469 1130"/>
                              <a:gd name="T71" fmla="*/ 1469 h 530"/>
                              <a:gd name="T72" fmla="+- 0 5901 5412"/>
                              <a:gd name="T73" fmla="*/ T72 w 613"/>
                              <a:gd name="T74" fmla="+- 0 1407 1130"/>
                              <a:gd name="T75" fmla="*/ 1407 h 530"/>
                              <a:gd name="T76" fmla="+- 0 5934 5412"/>
                              <a:gd name="T77" fmla="*/ T76 w 613"/>
                              <a:gd name="T78" fmla="+- 0 1338 1130"/>
                              <a:gd name="T79" fmla="*/ 1338 h 530"/>
                              <a:gd name="T80" fmla="+- 0 5958 5412"/>
                              <a:gd name="T81" fmla="*/ T80 w 613"/>
                              <a:gd name="T82" fmla="+- 0 1263 1130"/>
                              <a:gd name="T83" fmla="*/ 1263 h 530"/>
                              <a:gd name="T84" fmla="+- 0 6024 5412"/>
                              <a:gd name="T85" fmla="*/ T84 w 613"/>
                              <a:gd name="T86" fmla="+- 0 1263 1130"/>
                              <a:gd name="T87" fmla="*/ 1263 h 530"/>
                              <a:gd name="T88" fmla="+- 0 5908 5412"/>
                              <a:gd name="T89" fmla="*/ T88 w 613"/>
                              <a:gd name="T90" fmla="+- 0 1130 1130"/>
                              <a:gd name="T91" fmla="*/ 1130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13" h="530">
                                <a:moveTo>
                                  <a:pt x="496" y="0"/>
                                </a:moveTo>
                                <a:lnTo>
                                  <a:pt x="347" y="133"/>
                                </a:lnTo>
                                <a:lnTo>
                                  <a:pt x="414" y="133"/>
                                </a:lnTo>
                                <a:lnTo>
                                  <a:pt x="389" y="209"/>
                                </a:lnTo>
                                <a:lnTo>
                                  <a:pt x="356" y="278"/>
                                </a:lnTo>
                                <a:lnTo>
                                  <a:pt x="313" y="341"/>
                                </a:lnTo>
                                <a:lnTo>
                                  <a:pt x="263" y="397"/>
                                </a:lnTo>
                                <a:lnTo>
                                  <a:pt x="205" y="444"/>
                                </a:lnTo>
                                <a:lnTo>
                                  <a:pt x="142" y="482"/>
                                </a:lnTo>
                                <a:lnTo>
                                  <a:pt x="73" y="509"/>
                                </a:lnTo>
                                <a:lnTo>
                                  <a:pt x="0" y="526"/>
                                </a:lnTo>
                                <a:lnTo>
                                  <a:pt x="74" y="530"/>
                                </a:lnTo>
                                <a:lnTo>
                                  <a:pt x="146" y="524"/>
                                </a:lnTo>
                                <a:lnTo>
                                  <a:pt x="216" y="506"/>
                                </a:lnTo>
                                <a:lnTo>
                                  <a:pt x="282" y="478"/>
                                </a:lnTo>
                                <a:lnTo>
                                  <a:pt x="343" y="440"/>
                                </a:lnTo>
                                <a:lnTo>
                                  <a:pt x="398" y="394"/>
                                </a:lnTo>
                                <a:lnTo>
                                  <a:pt x="447" y="339"/>
                                </a:lnTo>
                                <a:lnTo>
                                  <a:pt x="489" y="277"/>
                                </a:lnTo>
                                <a:lnTo>
                                  <a:pt x="522" y="208"/>
                                </a:lnTo>
                                <a:lnTo>
                                  <a:pt x="546" y="133"/>
                                </a:lnTo>
                                <a:lnTo>
                                  <a:pt x="612" y="133"/>
                                </a:lnTo>
                                <a:lnTo>
                                  <a:pt x="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5"/>
                        <wps:cNvSpPr>
                          <a:spLocks/>
                        </wps:cNvSpPr>
                        <wps:spPr bwMode="auto">
                          <a:xfrm>
                            <a:off x="4850" y="1130"/>
                            <a:ext cx="629" cy="530"/>
                          </a:xfrm>
                          <a:custGeom>
                            <a:avLst/>
                            <a:gdLst>
                              <a:gd name="T0" fmla="+- 0 4983 4850"/>
                              <a:gd name="T1" fmla="*/ T0 w 629"/>
                              <a:gd name="T2" fmla="+- 0 1130 1130"/>
                              <a:gd name="T3" fmla="*/ 1130 h 530"/>
                              <a:gd name="T4" fmla="+- 0 4850 4850"/>
                              <a:gd name="T5" fmla="*/ T4 w 629"/>
                              <a:gd name="T6" fmla="+- 0 1130 1130"/>
                              <a:gd name="T7" fmla="*/ 1130 h 530"/>
                              <a:gd name="T8" fmla="+- 0 4855 4850"/>
                              <a:gd name="T9" fmla="*/ T8 w 629"/>
                              <a:gd name="T10" fmla="+- 0 1209 1130"/>
                              <a:gd name="T11" fmla="*/ 1209 h 530"/>
                              <a:gd name="T12" fmla="+- 0 4871 4850"/>
                              <a:gd name="T13" fmla="*/ T12 w 629"/>
                              <a:gd name="T14" fmla="+- 0 1284 1130"/>
                              <a:gd name="T15" fmla="*/ 1284 h 530"/>
                              <a:gd name="T16" fmla="+- 0 4896 4850"/>
                              <a:gd name="T17" fmla="*/ T16 w 629"/>
                              <a:gd name="T18" fmla="+- 0 1354 1130"/>
                              <a:gd name="T19" fmla="*/ 1354 h 530"/>
                              <a:gd name="T20" fmla="+- 0 4930 4850"/>
                              <a:gd name="T21" fmla="*/ T20 w 629"/>
                              <a:gd name="T22" fmla="+- 0 1419 1130"/>
                              <a:gd name="T23" fmla="*/ 1419 h 530"/>
                              <a:gd name="T24" fmla="+- 0 4972 4850"/>
                              <a:gd name="T25" fmla="*/ T24 w 629"/>
                              <a:gd name="T26" fmla="+- 0 1478 1130"/>
                              <a:gd name="T27" fmla="*/ 1478 h 530"/>
                              <a:gd name="T28" fmla="+- 0 5020 4850"/>
                              <a:gd name="T29" fmla="*/ T28 w 629"/>
                              <a:gd name="T30" fmla="+- 0 1530 1130"/>
                              <a:gd name="T31" fmla="*/ 1530 h 530"/>
                              <a:gd name="T32" fmla="+- 0 5076 4850"/>
                              <a:gd name="T33" fmla="*/ T32 w 629"/>
                              <a:gd name="T34" fmla="+- 0 1575 1130"/>
                              <a:gd name="T35" fmla="*/ 1575 h 530"/>
                              <a:gd name="T36" fmla="+- 0 5137 4850"/>
                              <a:gd name="T37" fmla="*/ T36 w 629"/>
                              <a:gd name="T38" fmla="+- 0 1611 1130"/>
                              <a:gd name="T39" fmla="*/ 1611 h 530"/>
                              <a:gd name="T40" fmla="+- 0 5202 4850"/>
                              <a:gd name="T41" fmla="*/ T40 w 629"/>
                              <a:gd name="T42" fmla="+- 0 1638 1130"/>
                              <a:gd name="T43" fmla="*/ 1638 h 530"/>
                              <a:gd name="T44" fmla="+- 0 5272 4850"/>
                              <a:gd name="T45" fmla="*/ T44 w 629"/>
                              <a:gd name="T46" fmla="+- 0 1655 1130"/>
                              <a:gd name="T47" fmla="*/ 1655 h 530"/>
                              <a:gd name="T48" fmla="+- 0 5346 4850"/>
                              <a:gd name="T49" fmla="*/ T48 w 629"/>
                              <a:gd name="T50" fmla="+- 0 1660 1130"/>
                              <a:gd name="T51" fmla="*/ 1660 h 530"/>
                              <a:gd name="T52" fmla="+- 0 5478 4850"/>
                              <a:gd name="T53" fmla="*/ T52 w 629"/>
                              <a:gd name="T54" fmla="+- 0 1660 1130"/>
                              <a:gd name="T55" fmla="*/ 1660 h 530"/>
                              <a:gd name="T56" fmla="+- 0 5405 4850"/>
                              <a:gd name="T57" fmla="*/ T56 w 629"/>
                              <a:gd name="T58" fmla="+- 0 1655 1130"/>
                              <a:gd name="T59" fmla="*/ 1655 h 530"/>
                              <a:gd name="T60" fmla="+- 0 5335 4850"/>
                              <a:gd name="T61" fmla="*/ T60 w 629"/>
                              <a:gd name="T62" fmla="+- 0 1638 1130"/>
                              <a:gd name="T63" fmla="*/ 1638 h 530"/>
                              <a:gd name="T64" fmla="+- 0 5269 4850"/>
                              <a:gd name="T65" fmla="*/ T64 w 629"/>
                              <a:gd name="T66" fmla="+- 0 1611 1130"/>
                              <a:gd name="T67" fmla="*/ 1611 h 530"/>
                              <a:gd name="T68" fmla="+- 0 5208 4850"/>
                              <a:gd name="T69" fmla="*/ T68 w 629"/>
                              <a:gd name="T70" fmla="+- 0 1575 1130"/>
                              <a:gd name="T71" fmla="*/ 1575 h 530"/>
                              <a:gd name="T72" fmla="+- 0 5153 4850"/>
                              <a:gd name="T73" fmla="*/ T72 w 629"/>
                              <a:gd name="T74" fmla="+- 0 1530 1130"/>
                              <a:gd name="T75" fmla="*/ 1530 h 530"/>
                              <a:gd name="T76" fmla="+- 0 5104 4850"/>
                              <a:gd name="T77" fmla="*/ T76 w 629"/>
                              <a:gd name="T78" fmla="+- 0 1478 1130"/>
                              <a:gd name="T79" fmla="*/ 1478 h 530"/>
                              <a:gd name="T80" fmla="+- 0 5062 4850"/>
                              <a:gd name="T81" fmla="*/ T80 w 629"/>
                              <a:gd name="T82" fmla="+- 0 1419 1130"/>
                              <a:gd name="T83" fmla="*/ 1419 h 530"/>
                              <a:gd name="T84" fmla="+- 0 5029 4850"/>
                              <a:gd name="T85" fmla="*/ T84 w 629"/>
                              <a:gd name="T86" fmla="+- 0 1354 1130"/>
                              <a:gd name="T87" fmla="*/ 1354 h 530"/>
                              <a:gd name="T88" fmla="+- 0 5003 4850"/>
                              <a:gd name="T89" fmla="*/ T88 w 629"/>
                              <a:gd name="T90" fmla="+- 0 1284 1130"/>
                              <a:gd name="T91" fmla="*/ 1284 h 530"/>
                              <a:gd name="T92" fmla="+- 0 4988 4850"/>
                              <a:gd name="T93" fmla="*/ T92 w 629"/>
                              <a:gd name="T94" fmla="+- 0 1209 1130"/>
                              <a:gd name="T95" fmla="*/ 1209 h 530"/>
                              <a:gd name="T96" fmla="+- 0 4983 4850"/>
                              <a:gd name="T97" fmla="*/ T96 w 629"/>
                              <a:gd name="T98" fmla="+- 0 1130 1130"/>
                              <a:gd name="T99" fmla="*/ 1130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29" h="530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79"/>
                                </a:lnTo>
                                <a:lnTo>
                                  <a:pt x="21" y="154"/>
                                </a:lnTo>
                                <a:lnTo>
                                  <a:pt x="46" y="224"/>
                                </a:lnTo>
                                <a:lnTo>
                                  <a:pt x="80" y="289"/>
                                </a:lnTo>
                                <a:lnTo>
                                  <a:pt x="122" y="348"/>
                                </a:lnTo>
                                <a:lnTo>
                                  <a:pt x="170" y="400"/>
                                </a:lnTo>
                                <a:lnTo>
                                  <a:pt x="226" y="445"/>
                                </a:lnTo>
                                <a:lnTo>
                                  <a:pt x="287" y="481"/>
                                </a:lnTo>
                                <a:lnTo>
                                  <a:pt x="352" y="508"/>
                                </a:lnTo>
                                <a:lnTo>
                                  <a:pt x="422" y="525"/>
                                </a:lnTo>
                                <a:lnTo>
                                  <a:pt x="496" y="530"/>
                                </a:lnTo>
                                <a:lnTo>
                                  <a:pt x="628" y="530"/>
                                </a:lnTo>
                                <a:lnTo>
                                  <a:pt x="555" y="525"/>
                                </a:lnTo>
                                <a:lnTo>
                                  <a:pt x="485" y="508"/>
                                </a:lnTo>
                                <a:lnTo>
                                  <a:pt x="419" y="481"/>
                                </a:lnTo>
                                <a:lnTo>
                                  <a:pt x="358" y="445"/>
                                </a:lnTo>
                                <a:lnTo>
                                  <a:pt x="303" y="400"/>
                                </a:lnTo>
                                <a:lnTo>
                                  <a:pt x="254" y="348"/>
                                </a:lnTo>
                                <a:lnTo>
                                  <a:pt x="212" y="289"/>
                                </a:lnTo>
                                <a:lnTo>
                                  <a:pt x="179" y="224"/>
                                </a:lnTo>
                                <a:lnTo>
                                  <a:pt x="153" y="154"/>
                                </a:lnTo>
                                <a:lnTo>
                                  <a:pt x="138" y="79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6"/>
                        <wps:cNvSpPr>
                          <a:spLocks/>
                        </wps:cNvSpPr>
                        <wps:spPr bwMode="auto">
                          <a:xfrm>
                            <a:off x="4850" y="1130"/>
                            <a:ext cx="1175" cy="530"/>
                          </a:xfrm>
                          <a:custGeom>
                            <a:avLst/>
                            <a:gdLst>
                              <a:gd name="T0" fmla="+- 0 5412 4850"/>
                              <a:gd name="T1" fmla="*/ T0 w 1175"/>
                              <a:gd name="T2" fmla="+- 0 1656 1130"/>
                              <a:gd name="T3" fmla="*/ 1656 h 530"/>
                              <a:gd name="T4" fmla="+- 0 5485 4850"/>
                              <a:gd name="T5" fmla="*/ T4 w 1175"/>
                              <a:gd name="T6" fmla="+- 0 1639 1130"/>
                              <a:gd name="T7" fmla="*/ 1639 h 530"/>
                              <a:gd name="T8" fmla="+- 0 5554 4850"/>
                              <a:gd name="T9" fmla="*/ T8 w 1175"/>
                              <a:gd name="T10" fmla="+- 0 1612 1130"/>
                              <a:gd name="T11" fmla="*/ 1612 h 530"/>
                              <a:gd name="T12" fmla="+- 0 5617 4850"/>
                              <a:gd name="T13" fmla="*/ T12 w 1175"/>
                              <a:gd name="T14" fmla="+- 0 1574 1130"/>
                              <a:gd name="T15" fmla="*/ 1574 h 530"/>
                              <a:gd name="T16" fmla="+- 0 5675 4850"/>
                              <a:gd name="T17" fmla="*/ T16 w 1175"/>
                              <a:gd name="T18" fmla="+- 0 1527 1130"/>
                              <a:gd name="T19" fmla="*/ 1527 h 530"/>
                              <a:gd name="T20" fmla="+- 0 5725 4850"/>
                              <a:gd name="T21" fmla="*/ T20 w 1175"/>
                              <a:gd name="T22" fmla="+- 0 1471 1130"/>
                              <a:gd name="T23" fmla="*/ 1471 h 530"/>
                              <a:gd name="T24" fmla="+- 0 5768 4850"/>
                              <a:gd name="T25" fmla="*/ T24 w 1175"/>
                              <a:gd name="T26" fmla="+- 0 1408 1130"/>
                              <a:gd name="T27" fmla="*/ 1408 h 530"/>
                              <a:gd name="T28" fmla="+- 0 5801 4850"/>
                              <a:gd name="T29" fmla="*/ T28 w 1175"/>
                              <a:gd name="T30" fmla="+- 0 1339 1130"/>
                              <a:gd name="T31" fmla="*/ 1339 h 530"/>
                              <a:gd name="T32" fmla="+- 0 5826 4850"/>
                              <a:gd name="T33" fmla="*/ T32 w 1175"/>
                              <a:gd name="T34" fmla="+- 0 1263 1130"/>
                              <a:gd name="T35" fmla="*/ 1263 h 530"/>
                              <a:gd name="T36" fmla="+- 0 5759 4850"/>
                              <a:gd name="T37" fmla="*/ T36 w 1175"/>
                              <a:gd name="T38" fmla="+- 0 1263 1130"/>
                              <a:gd name="T39" fmla="*/ 1263 h 530"/>
                              <a:gd name="T40" fmla="+- 0 5908 4850"/>
                              <a:gd name="T41" fmla="*/ T40 w 1175"/>
                              <a:gd name="T42" fmla="+- 0 1130 1130"/>
                              <a:gd name="T43" fmla="*/ 1130 h 530"/>
                              <a:gd name="T44" fmla="+- 0 6024 4850"/>
                              <a:gd name="T45" fmla="*/ T44 w 1175"/>
                              <a:gd name="T46" fmla="+- 0 1263 1130"/>
                              <a:gd name="T47" fmla="*/ 1263 h 530"/>
                              <a:gd name="T48" fmla="+- 0 5958 4850"/>
                              <a:gd name="T49" fmla="*/ T48 w 1175"/>
                              <a:gd name="T50" fmla="+- 0 1263 1130"/>
                              <a:gd name="T51" fmla="*/ 1263 h 530"/>
                              <a:gd name="T52" fmla="+- 0 5934 4850"/>
                              <a:gd name="T53" fmla="*/ T52 w 1175"/>
                              <a:gd name="T54" fmla="+- 0 1338 1130"/>
                              <a:gd name="T55" fmla="*/ 1338 h 530"/>
                              <a:gd name="T56" fmla="+- 0 5901 4850"/>
                              <a:gd name="T57" fmla="*/ T56 w 1175"/>
                              <a:gd name="T58" fmla="+- 0 1408 1130"/>
                              <a:gd name="T59" fmla="*/ 1408 h 530"/>
                              <a:gd name="T60" fmla="+- 0 5859 4850"/>
                              <a:gd name="T61" fmla="*/ T60 w 1175"/>
                              <a:gd name="T62" fmla="+- 0 1470 1130"/>
                              <a:gd name="T63" fmla="*/ 1470 h 530"/>
                              <a:gd name="T64" fmla="+- 0 5809 4850"/>
                              <a:gd name="T65" fmla="*/ T64 w 1175"/>
                              <a:gd name="T66" fmla="+- 0 1525 1130"/>
                              <a:gd name="T67" fmla="*/ 1525 h 530"/>
                              <a:gd name="T68" fmla="+- 0 5753 4850"/>
                              <a:gd name="T69" fmla="*/ T68 w 1175"/>
                              <a:gd name="T70" fmla="+- 0 1572 1130"/>
                              <a:gd name="T71" fmla="*/ 1572 h 530"/>
                              <a:gd name="T72" fmla="+- 0 5690 4850"/>
                              <a:gd name="T73" fmla="*/ T72 w 1175"/>
                              <a:gd name="T74" fmla="+- 0 1609 1130"/>
                              <a:gd name="T75" fmla="*/ 1609 h 530"/>
                              <a:gd name="T76" fmla="+- 0 5623 4850"/>
                              <a:gd name="T77" fmla="*/ T76 w 1175"/>
                              <a:gd name="T78" fmla="+- 0 1637 1130"/>
                              <a:gd name="T79" fmla="*/ 1637 h 530"/>
                              <a:gd name="T80" fmla="+- 0 5552 4850"/>
                              <a:gd name="T81" fmla="*/ T80 w 1175"/>
                              <a:gd name="T82" fmla="+- 0 1655 1130"/>
                              <a:gd name="T83" fmla="*/ 1655 h 530"/>
                              <a:gd name="T84" fmla="+- 0 5478 4850"/>
                              <a:gd name="T85" fmla="*/ T84 w 1175"/>
                              <a:gd name="T86" fmla="+- 0 1660 1130"/>
                              <a:gd name="T87" fmla="*/ 1660 h 530"/>
                              <a:gd name="T88" fmla="+- 0 5346 4850"/>
                              <a:gd name="T89" fmla="*/ T88 w 1175"/>
                              <a:gd name="T90" fmla="+- 0 1660 1130"/>
                              <a:gd name="T91" fmla="*/ 1660 h 530"/>
                              <a:gd name="T92" fmla="+- 0 5272 4850"/>
                              <a:gd name="T93" fmla="*/ T92 w 1175"/>
                              <a:gd name="T94" fmla="+- 0 1655 1130"/>
                              <a:gd name="T95" fmla="*/ 1655 h 530"/>
                              <a:gd name="T96" fmla="+- 0 5202 4850"/>
                              <a:gd name="T97" fmla="*/ T96 w 1175"/>
                              <a:gd name="T98" fmla="+- 0 1638 1130"/>
                              <a:gd name="T99" fmla="*/ 1638 h 530"/>
                              <a:gd name="T100" fmla="+- 0 5137 4850"/>
                              <a:gd name="T101" fmla="*/ T100 w 1175"/>
                              <a:gd name="T102" fmla="+- 0 1611 1130"/>
                              <a:gd name="T103" fmla="*/ 1611 h 530"/>
                              <a:gd name="T104" fmla="+- 0 5076 4850"/>
                              <a:gd name="T105" fmla="*/ T104 w 1175"/>
                              <a:gd name="T106" fmla="+- 0 1575 1130"/>
                              <a:gd name="T107" fmla="*/ 1575 h 530"/>
                              <a:gd name="T108" fmla="+- 0 5020 4850"/>
                              <a:gd name="T109" fmla="*/ T108 w 1175"/>
                              <a:gd name="T110" fmla="+- 0 1530 1130"/>
                              <a:gd name="T111" fmla="*/ 1530 h 530"/>
                              <a:gd name="T112" fmla="+- 0 4972 4850"/>
                              <a:gd name="T113" fmla="*/ T112 w 1175"/>
                              <a:gd name="T114" fmla="+- 0 1478 1130"/>
                              <a:gd name="T115" fmla="*/ 1478 h 530"/>
                              <a:gd name="T116" fmla="+- 0 4930 4850"/>
                              <a:gd name="T117" fmla="*/ T116 w 1175"/>
                              <a:gd name="T118" fmla="+- 0 1419 1130"/>
                              <a:gd name="T119" fmla="*/ 1419 h 530"/>
                              <a:gd name="T120" fmla="+- 0 4896 4850"/>
                              <a:gd name="T121" fmla="*/ T120 w 1175"/>
                              <a:gd name="T122" fmla="+- 0 1354 1130"/>
                              <a:gd name="T123" fmla="*/ 1354 h 530"/>
                              <a:gd name="T124" fmla="+- 0 4871 4850"/>
                              <a:gd name="T125" fmla="*/ T124 w 1175"/>
                              <a:gd name="T126" fmla="+- 0 1284 1130"/>
                              <a:gd name="T127" fmla="*/ 1284 h 530"/>
                              <a:gd name="T128" fmla="+- 0 4855 4850"/>
                              <a:gd name="T129" fmla="*/ T128 w 1175"/>
                              <a:gd name="T130" fmla="+- 0 1209 1130"/>
                              <a:gd name="T131" fmla="*/ 1209 h 530"/>
                              <a:gd name="T132" fmla="+- 0 4850 4850"/>
                              <a:gd name="T133" fmla="*/ T132 w 1175"/>
                              <a:gd name="T134" fmla="+- 0 1130 1130"/>
                              <a:gd name="T135" fmla="*/ 1130 h 530"/>
                              <a:gd name="T136" fmla="+- 0 4982 4850"/>
                              <a:gd name="T137" fmla="*/ T136 w 1175"/>
                              <a:gd name="T138" fmla="+- 0 1130 1130"/>
                              <a:gd name="T139" fmla="*/ 1130 h 530"/>
                              <a:gd name="T140" fmla="+- 0 4988 4850"/>
                              <a:gd name="T141" fmla="*/ T140 w 1175"/>
                              <a:gd name="T142" fmla="+- 0 1209 1130"/>
                              <a:gd name="T143" fmla="*/ 1209 h 530"/>
                              <a:gd name="T144" fmla="+- 0 5003 4850"/>
                              <a:gd name="T145" fmla="*/ T144 w 1175"/>
                              <a:gd name="T146" fmla="+- 0 1284 1130"/>
                              <a:gd name="T147" fmla="*/ 1284 h 530"/>
                              <a:gd name="T148" fmla="+- 0 5029 4850"/>
                              <a:gd name="T149" fmla="*/ T148 w 1175"/>
                              <a:gd name="T150" fmla="+- 0 1354 1130"/>
                              <a:gd name="T151" fmla="*/ 1354 h 530"/>
                              <a:gd name="T152" fmla="+- 0 5062 4850"/>
                              <a:gd name="T153" fmla="*/ T152 w 1175"/>
                              <a:gd name="T154" fmla="+- 0 1419 1130"/>
                              <a:gd name="T155" fmla="*/ 1419 h 530"/>
                              <a:gd name="T156" fmla="+- 0 5104 4850"/>
                              <a:gd name="T157" fmla="*/ T156 w 1175"/>
                              <a:gd name="T158" fmla="+- 0 1478 1130"/>
                              <a:gd name="T159" fmla="*/ 1478 h 530"/>
                              <a:gd name="T160" fmla="+- 0 5153 4850"/>
                              <a:gd name="T161" fmla="*/ T160 w 1175"/>
                              <a:gd name="T162" fmla="+- 0 1530 1130"/>
                              <a:gd name="T163" fmla="*/ 1530 h 530"/>
                              <a:gd name="T164" fmla="+- 0 5208 4850"/>
                              <a:gd name="T165" fmla="*/ T164 w 1175"/>
                              <a:gd name="T166" fmla="+- 0 1575 1130"/>
                              <a:gd name="T167" fmla="*/ 1575 h 530"/>
                              <a:gd name="T168" fmla="+- 0 5269 4850"/>
                              <a:gd name="T169" fmla="*/ T168 w 1175"/>
                              <a:gd name="T170" fmla="+- 0 1611 1130"/>
                              <a:gd name="T171" fmla="*/ 1611 h 530"/>
                              <a:gd name="T172" fmla="+- 0 5335 4850"/>
                              <a:gd name="T173" fmla="*/ T172 w 1175"/>
                              <a:gd name="T174" fmla="+- 0 1638 1130"/>
                              <a:gd name="T175" fmla="*/ 1638 h 530"/>
                              <a:gd name="T176" fmla="+- 0 5405 4850"/>
                              <a:gd name="T177" fmla="*/ T176 w 1175"/>
                              <a:gd name="T178" fmla="+- 0 1655 1130"/>
                              <a:gd name="T179" fmla="*/ 1655 h 530"/>
                              <a:gd name="T180" fmla="+- 0 5478 4850"/>
                              <a:gd name="T181" fmla="*/ T180 w 1175"/>
                              <a:gd name="T182" fmla="+- 0 1660 1130"/>
                              <a:gd name="T183" fmla="*/ 1660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75" h="530">
                                <a:moveTo>
                                  <a:pt x="562" y="526"/>
                                </a:moveTo>
                                <a:lnTo>
                                  <a:pt x="635" y="509"/>
                                </a:lnTo>
                                <a:lnTo>
                                  <a:pt x="704" y="482"/>
                                </a:lnTo>
                                <a:lnTo>
                                  <a:pt x="767" y="444"/>
                                </a:lnTo>
                                <a:lnTo>
                                  <a:pt x="825" y="397"/>
                                </a:lnTo>
                                <a:lnTo>
                                  <a:pt x="875" y="341"/>
                                </a:lnTo>
                                <a:lnTo>
                                  <a:pt x="918" y="278"/>
                                </a:lnTo>
                                <a:lnTo>
                                  <a:pt x="951" y="209"/>
                                </a:lnTo>
                                <a:lnTo>
                                  <a:pt x="976" y="133"/>
                                </a:lnTo>
                                <a:lnTo>
                                  <a:pt x="909" y="133"/>
                                </a:lnTo>
                                <a:lnTo>
                                  <a:pt x="1058" y="0"/>
                                </a:lnTo>
                                <a:lnTo>
                                  <a:pt x="1174" y="133"/>
                                </a:lnTo>
                                <a:lnTo>
                                  <a:pt x="1108" y="133"/>
                                </a:lnTo>
                                <a:lnTo>
                                  <a:pt x="1084" y="208"/>
                                </a:lnTo>
                                <a:lnTo>
                                  <a:pt x="1051" y="278"/>
                                </a:lnTo>
                                <a:lnTo>
                                  <a:pt x="1009" y="340"/>
                                </a:lnTo>
                                <a:lnTo>
                                  <a:pt x="959" y="395"/>
                                </a:lnTo>
                                <a:lnTo>
                                  <a:pt x="903" y="442"/>
                                </a:lnTo>
                                <a:lnTo>
                                  <a:pt x="840" y="479"/>
                                </a:lnTo>
                                <a:lnTo>
                                  <a:pt x="773" y="507"/>
                                </a:lnTo>
                                <a:lnTo>
                                  <a:pt x="702" y="525"/>
                                </a:lnTo>
                                <a:lnTo>
                                  <a:pt x="628" y="530"/>
                                </a:lnTo>
                                <a:lnTo>
                                  <a:pt x="496" y="530"/>
                                </a:lnTo>
                                <a:lnTo>
                                  <a:pt x="422" y="525"/>
                                </a:lnTo>
                                <a:lnTo>
                                  <a:pt x="352" y="508"/>
                                </a:lnTo>
                                <a:lnTo>
                                  <a:pt x="287" y="481"/>
                                </a:lnTo>
                                <a:lnTo>
                                  <a:pt x="226" y="445"/>
                                </a:lnTo>
                                <a:lnTo>
                                  <a:pt x="170" y="400"/>
                                </a:lnTo>
                                <a:lnTo>
                                  <a:pt x="122" y="348"/>
                                </a:lnTo>
                                <a:lnTo>
                                  <a:pt x="80" y="289"/>
                                </a:lnTo>
                                <a:lnTo>
                                  <a:pt x="46" y="224"/>
                                </a:lnTo>
                                <a:lnTo>
                                  <a:pt x="21" y="154"/>
                                </a:lnTo>
                                <a:lnTo>
                                  <a:pt x="5" y="79"/>
                                </a:lnTo>
                                <a:lnTo>
                                  <a:pt x="0" y="0"/>
                                </a:lnTo>
                                <a:lnTo>
                                  <a:pt x="132" y="0"/>
                                </a:lnTo>
                                <a:lnTo>
                                  <a:pt x="138" y="79"/>
                                </a:lnTo>
                                <a:lnTo>
                                  <a:pt x="153" y="154"/>
                                </a:lnTo>
                                <a:lnTo>
                                  <a:pt x="179" y="224"/>
                                </a:lnTo>
                                <a:lnTo>
                                  <a:pt x="212" y="289"/>
                                </a:lnTo>
                                <a:lnTo>
                                  <a:pt x="254" y="348"/>
                                </a:lnTo>
                                <a:lnTo>
                                  <a:pt x="303" y="400"/>
                                </a:lnTo>
                                <a:lnTo>
                                  <a:pt x="358" y="445"/>
                                </a:lnTo>
                                <a:lnTo>
                                  <a:pt x="419" y="481"/>
                                </a:lnTo>
                                <a:lnTo>
                                  <a:pt x="485" y="508"/>
                                </a:lnTo>
                                <a:lnTo>
                                  <a:pt x="555" y="525"/>
                                </a:lnTo>
                                <a:lnTo>
                                  <a:pt x="628" y="5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68136E" id="Group 19" o:spid="_x0000_s1026" style="position:absolute;margin-left:335.75pt;margin-top:57.7pt;width:59.75pt;height:27.5pt;z-index:-251658239;mso-position-horizontal-relative:page" coordorigin="4840,1120" coordsize="1195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vezREAAEhlAAAOAAAAZHJzL2Uyb0RvYy54bWzsXduOI7cRfQ+QfxD0mMCeZt+kHnjWsL22&#10;EcBJDLjzAVpJc0E0kiJpd3bz9TlVbLZYVJW6Yy8MBJmX1cyqmn3IwyJZPEXOV19/fN5MPqwPx6fd&#10;9m7qvsymk/V2uVs9bR/upv9of/hiPp0cT4vtarHZbdd300/r4/TrN3/8w1cv+9t1vnvcbVbrwwSF&#10;bI+3L/u76ePptL+9uTkuH9fPi+OXu/16iy/vd4fnxQm/Hh5uVofFC0p/3tzkWVbfvOwOq/1ht1wf&#10;j/jft/7L6Rsu//5+vTz9/f7+uD5NNndTYDvxvwf+9x39e/Pmq8Xtw2Gxf3xadjAWvwLF8+Jpi5f2&#10;Rb1dnBaT94eni6Ken5aH3XF3f/pyuXu+2d3fPy3XXAfUxmVJbX487N7vuS4Pty8P+76Z0LRJO/3q&#10;Ypd/+/DjYf/L/ueDR48ff9ot/3lEu9y87B9u4+/p9wdvPHn38tfdCnwu3p92XPGP94dnKgJVmnzk&#10;9v3Ut+/642myxH/Oqvk8r6aTJb4qyiavuvZfPoIkeqqclyAJ3zqX99993z3tXNM9W/kHbxa3/q2M&#10;tENGzKMrHc+tdfxtrfXL42K/ZhKO1Bo/HyZPq7sp4E22i2e0wGq3PJKJK6kz0cthFRr0GLdm9A2Z&#10;HdHog+1Ylc51LVJ0LRJas3aFb8rKf9M3x+J2+f54+nG9Y0IWH346nnw3X+EnpnnVYW9Ri/vnDXr8&#10;n7+YZJOqyeYTvDHv3KI3AwRv9qebSZtNXib07q7MUFQebLgo54psQv+kZsDcF8VGj5MOP5ynf2EZ&#10;rDyuWdWouNAf+sLaUsdVBxuPK68LFdcsmKGKjoxUXBjN4vaa57WKqwlm1F5zHZeTbc/v1BqM+O8r&#10;aSMDaRJa5lRo1Gn64lqXG+AkAa4oGrXVXMwAW6nN5iQJ1aw2+lnMQutqA5xkwZXotWrLxTSwlQqO&#10;XDkmdZZXasvlMRFtbrmB5MGVM6eCy2Me2EoHJ4mo6pkBLiaizQ1fyCUPrspnOriYB7bSwUkiqtrN&#10;9JaLiWhzwyEwVsQ8uGpWquCKmAe2UsEVkoiqqkoVXBET0RaGQxSSB1fDc7Q+V8Q8sJUOThJRlXOd&#10;1iImoi0MhygkD642vLWIeWArFRzNwbFDYEJQW66MiWhLwyFKyYOrq1ptuTLmga10cJIItJw+BJcx&#10;EW1pOEQpeXB1rc9aZcwDW+ngJBHoc3O95WIi2tJwCKxyYh7QJrpDVDEPbKWCqyQRVQ1H1Cb7Kiai&#10;rQyHqCQP6E06rVXMA1vp4CQRVd3o3lrFRLToSupapJI8uNqYIaqYB7ZSwdWSiGpW6d5ax0S06Eoq&#10;uFrygBFM73N1zANb6eAkEdXcYSGnrOHqmIi2Nhyiljxg7Nf7XB3zwFY6OElENTcWcnVMRIvVgdpy&#10;M8mDK2t9VTKLeWArFdxMEoHVr75kmsVEtDPDIWaSB6w39Ll1FvPAVjo4SUTVFLpDzGIi2pnhEDPJ&#10;A1Zq+pJpFvPAViq4uSSiaoxxbh4T0c4Nh5hLHsyV8DzmwV4JzyURdYYurDnEPCainRsOMZc82OBi&#10;Hq6Ak0SYEdc8JqKdGw7RSB44ntJWJU3MA1v1tCJqfAhx4eIxhIrLj9suVsRPkwVt5mQc5u93RwrU&#10;WxSIML3lKBBFwIoCS8MYDU3GM4oFB41RcTJG2DPGmsIZNq/GmYMlNm9GmdOSn8yxWB8DhvY22Hxc&#10;TfOuqljQjimdFqpUOpaYo8y7qmLRN8acFnNUOpZho8y7qmJhNMq8qyqWKmPMaQlCYLB4GGXeVRXT&#10;+RhzmqapdEywo8y7qmLKG2XeVRWT0BhzmlwIDKaFUeZdVTFQjzGnAZhKx9A5yryr6nxcVWmQotIx&#10;vESlew/vho8DdmDTvdfDdIK913f0zOJ2vzjRqBN+nLzcTXlj6/FuSvtC9P/Puw/rdscWJ94lbDAm&#10;4728t4S3nb/fbGO7glbtsMM81uEL34fPvS8PW3dj7IquvnkWGj+UEz59eUXl8eWYdX27hO/DZ2fX&#10;DV4FfO+aHXajGF/RBFpCOeHTl5dnnr6y5K1ItEz4Pnx6O0chGdqlxMR77b1d16wGqos5CIVV2Fu4&#10;Wphv4/NeZcAUPgM233ZYd14tLqctJXptdv21OS0uqK5DXFD4SXYIfq9Vo2gwgcOuaK7jK7u+h42z&#10;q+WVoU9hHXftvVXu65Fn1/tURREt8A31eexfjLIrE18LbC03u+PaAyYP5nm9d2UaAaId6ONu87T6&#10;4WmzIRc+Hh7efbc5TD4soMhU3zbfvg0DnzDb8Hpiu6PHQruwJOH3zf1G+7vd6hP20A87L+tAhsIP&#10;j7vDv6eTF0g6d9Pjv94vDuvpZPOXLVSAxhG7kxP/UlYz2vg7xN+8i79ZbJco6m56mmL9Qz9+d/K6&#10;0fv94enhEW9yPDptd99AA7l/oj12CBHHW4+q+wVCxO+lSGCoTxQJbtnPrUhgq8p7/Hmh2SsStKIh&#10;cefs5UEWivvDf6FIlM28mPAb0bqxQIDKnnexOa7AuxMb9PBoG8tcHMPx+6Lk2jh+oQwqCJKKCyNw&#10;X5hXJC5xwUPH4MLk1Rdl45LxBHBVKi4Q0xfmFYlLXBeKRKaH14kiAas+mohbLFEkyjl2wlUqYwI6&#10;RUIBJwlwOQK2cw88K0dSkSArHZwkAcNwrYOLWegUCQWcZMEVxk6di2lgKxVcokiUDbQ0reU0ReIS&#10;HM0ccX8rnU5rokjASgcniSgbbIio4IQr5BxeK+AkDxBC9I2JPOaBrXRwkogqg0yjgouJ6BSJS3AX&#10;ioSlacajkcPgp7dcqkhk2K3RwGmKhAJO8oANwkp1CKlIkJXacoUkonLFTAcXE9EpEgo4yQOEEF0F&#10;SxQJWKngUkUiz/Q+pykSl+AuFAljMyxRJGClg5NEQFMzwAmH8IqEAk7ygO18nVZaX/YjOlvp4CQR&#10;VVHqfa4UDuEViUtwF4qEIZckigSsVHCpIkHOrzmEpkgo4CQPppaTKBImOElEVWb6zKopEgo4yYNJ&#10;a6JIgHy15VJFoih0cJoicQkuVSRqwyGkIkFWOjhJBCLDRqVVUyQUcJIHcyiRigQNODo4SUSFgEoH&#10;JxzCKxKX4FJFwhqEpSJhDsKpIoG5RAWnKRIKOMkDT0zakkkqEub0NZNEVC4rdXDxyNQpEgo4yYM5&#10;8UtFgkYIldZUkchqfRDWFIlLcKkiYS2ZpCJBVjo4SQRWJbpDaIqEAk7yYC42sYkXzRC0JNXBSSKq&#10;LNP7nKZIXIJLFQlrmS4VCXOZ3si1K8JB3VsbEUM0LNEp4CQPyDHUV8KUZ3ieW8lKbTnaGokW1mas&#10;im27c3EtAg2Imwo4yQNHfJq3NvHAxFY9OOy7vGo5lgj1quVYLUOpMti0aV+1nFTlpLQEapn/Wy3H&#10;lHRpwKWWwVDpt2evK8A0BLJ52A1nc9on7oXmX6UUYRidXFGKaBec3hv29C2lyG9oBquwxx0+vTLh&#10;naTX3cKX4dMbdYOMQ3aUb5bwdfj0Zt0mfT4gctCiBuhzTL3XSnOdNlCU17UBR6tVlFdm12uaU5oo&#10;2WFguPbenFYYZIdF1TW7guI82FUD2kXZ1aOCjn6tvKBJnHeZQ+uGT9/KSHDz7/VZ6KYehjQ9bzf0&#10;XlqfjakHbfONahePb6idi8z34kHeKCcP7x3qB3mn/Qz2K1p7o7yhborAgu2Ger2jPFWUN+BDqdMG&#10;Uj+P5IT9yrfffNv1r1fJaeRJJOMQDPw6kZxYjf0dJSfnKHr9rJoT5YqpgW28y8unYPjlGKli1UMG&#10;LNjn0dNi4THnCIOM+kV8XJiMVzhLXN0fiwpj0UkDJoMVM0c8jlXsFHEZq3BuvQYM40dfS1adNGCp&#10;7GSl1kvZiazUNktkJz6UoGFTDsKo6CQHfN5AC8uk7kRnF3R0kgY+z6Gii3nwupOKThJhHuiQwhMd&#10;+1DRJcITJHJ9W1ERnjR0F8rT5z0LQ6eItLajNLxzt8tJeVLRSSrMY0SJ9IT9Qr3tJBXVHNnEKjrh&#10;FHwYRkOXak/WCSx5GoasVHSp9kQn1zR0ivakoku8wjpVJ8Un81hdKj7ReT8VnfAKPg6jopNUmDm7&#10;Un0y0aXqE52S1NAp6pOGLpWfrJOSUn4iK5VZJHt1vZ0POHK6s4pOeAXLTyq6xCssZqX+ZLedpIIz&#10;xVV0witYf9LQpQKUhU4KUCa6VICiJHsNnSJAqegkFVjI6mK2VKDISmWW0gij/UU+n6CiE17BZ2JU&#10;dJIKc7yTEhQdrlTRpRIUHe3Q0CkSlIYu1aDKUadiyEpHJ6nAaGygE17Bp2JUdJIKzLO6KitFKLLS&#10;0UkqoAfpe+7KsRgN3aUKpR9OTFUoYwWVqlB1oydRKCqUik5SgWNW+q67lKHISm27VIaqc73tlIMx&#10;KjpJBZa8xrGdeIBiKxVdqkNVOD+neYWiQ2noUiHKygaQQhRZ6egkFZUluCtClIou8Qrr9KRUoshK&#10;RyepMHMVFCVKQ5dKURY6KUWZ6BIpykzzUKQoFZ2kwkwIkFqUyWyiRUHW1vudokWp6CQV6O/6TCbF&#10;KDMjwGHHUUxlVnaRy0SQjeeMxbvL0kDbyDBytHnWRwOcPaB2PqjZwc7fOWFlZznKsu8LbEkF1+ML&#10;h9T0uNJmhpbL4gmczQyIkhUzu80hY19ApONjGs0ujb1J/FejWxl8mzkCuLclvJlb0cwOxEuCId2R&#10;gedMiJIXM1HAyQjczBRwyWUUZnYlGkxCJOFWb0XJi7PSBXCDTVQim+lEJ3G4nZ0qA3EI2hbENBQ3&#10;M1RlFqiZNeAgXcSd287uldE4njMhJu5ipQ44GZCbuQNIEU4gGrnRjlSkyKPNmJyus4krbSYQOBmV&#10;mxkELgnLaaWgLhd4TzyCyNdUqH0xvajCii6RNhLqQjfemOGlS2JzZDnoMwuG9KjAFs9ZRKfXVdgQ&#10;Y16uQEwCdDNLBB4nIPKVFWorpjG6lSniZJBuE51E6WaWjZP3VuDEitWK6dUVprskkbqZEQ/1MO7c&#10;ZpaSk7mizgzWXRqtm4OODNftQSeN160sL1akInfhSyxUotNrLMyhW8bsZqqXS4N2K0sO03xobp4A&#10;zbDdpZdZ0MymztFJ4G6lyiEAC2/2Kx0ryxCLpWDIELFuNybANHg3lxEyg9ReRtRydjGzNLFslhBN&#10;d7m42MJIl3dJCG/ly7s6cRcry9XJIB7PWa2YhvFW0ryTcbyZ6urSQN7KEnYyksdzJkTJixkXsCrX&#10;OyCb6SudNJq3sqydDOcdX3ShenR61YUVMjuZWWpGVi4N6a2g2cmYHs9ZrXgR1cOzVI9Owvo4cH7N&#10;9SPd1bhw4jXXz2qZ11w/q2Vec/2slvksuX6mr/KWD7KCsJMSrmm4nkvIGzD+gXBmfugBxBH8wNhL&#10;ZfpbZbCn4DPRBt5AWwX+DSFVb+CBMEK5kVfLOAqj+Q2IfkdBoqCWHxh5vUxIu0LkNrLSFPD5N4ys&#10;NIVf/ACiplF1CKMVNn1GPhAqPfKimZC61jqs70dBomU712HkZTO8iOYHRl43w0ta/8DISoeRi9aF&#10;o+rQXezR0ipt3AOh0n3q3kD3pqUQ10FePPObE355xXct4xe3GvKbz9eRWDm/NW2AAOPQ9SYz2hiG&#10;3eBtKRQ4kN3A7St8Azbshm5zmZMeRnbwGk9SSIQMnz7LtXEIRGA3dNtMQ0E22Q1c59LQkhx2NB5c&#10;fS9tMo+ww3DtAV5POgazvp2H3os9a1/eoGFGN8FxjQfyorPQNAOXxECO8HUusON0tW0oFMebiz49&#10;PnAWPjvuQmYv9puulReuRS97/wvlhE9f3qzz7AqKwrXyZqSeAN9QpvXYDOqxGdljM7zHZoyPzUAf&#10;m9E+NkN+bMb9yAT+kccBujXDUJq1HzYGeoo/CXC9F/PuNHrJkJV3x4EXhpl2CD2H5eS0A2cjxiax&#10;5yOT4scm2RfdaDaUtI8dQnaxocMR2PL3rjhwOGLsIQXLZTH1Dl7U1F+3RDeH0U1skFqg3PK1TeYd&#10;TiWWHc133XAjEur3h+Pp7eL46O964q/IbHGLP2uxXfFPj+vF6vvu59PiaeN/5pMa/7O3PfFfo8Cf&#10;60AFkMvt/7QI/T2Q+Heu3PkPoLz5DwAAAP//AwBQSwMEFAAGAAgAAAAhABW3VunhAAAACwEAAA8A&#10;AABkcnMvZG93bnJldi54bWxMj8FOwzAQRO9I/IO1SNyoY2iaEuJUVQWcKiRapIrbNtkmUWM7it0k&#10;/XuWExx35ml2JltNphUD9b5xVoOaRSDIFq5sbKXha//2sAThA9oSW2dJw5U8rPLbmwzT0o32k4Zd&#10;qASHWJ+ihjqELpXSFzUZ9DPXkWXv5HqDgc++kmWPI4ebVj5G0UIabCx/qLGjTU3FeXcxGt5HHNdP&#10;6nXYnk+b6/c+/jhsFWl9fzetX0AEmsIfDL/1uTrk3OnoLrb0otWwSFTMKBsqnoNgInlWvO7IShLN&#10;QeaZ/L8h/wEAAP//AwBQSwECLQAUAAYACAAAACEAtoM4kv4AAADhAQAAEwAAAAAAAAAAAAAAAAAA&#10;AAAAW0NvbnRlbnRfVHlwZXNdLnhtbFBLAQItABQABgAIAAAAIQA4/SH/1gAAAJQBAAALAAAAAAAA&#10;AAAAAAAAAC8BAABfcmVscy8ucmVsc1BLAQItABQABgAIAAAAIQAKJWvezREAAEhlAAAOAAAAAAAA&#10;AAAAAAAAAC4CAABkcnMvZTJvRG9jLnhtbFBLAQItABQABgAIAAAAIQAVt1bp4QAAAAsBAAAPAAAA&#10;AAAAAAAAAAAAACcUAABkcnMvZG93bnJldi54bWxQSwUGAAAAAAQABADzAAAANRUAAAAA&#10;">
                <v:shape id="docshape14" o:spid="_x0000_s1027" style="position:absolute;left:5411;top:1130;width:613;height:530;visibility:visible;mso-wrap-style:square;v-text-anchor:top" coordsize="61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yygwAAAANsAAAAPAAAAZHJzL2Rvd25yZXYueG1sRE9LasMw&#10;EN0Xegcxhe5qqWkoxo0SSqGmixCIkwNMrYltYo2MpPpz+2hRyPLx/pvdbHsxkg+dYw2vmQJBXDvT&#10;caPhfPp+yUGEiGywd0waFgqw2z4+bLAwbuIjjVVsRArhUKCGNsahkDLULVkMmRuIE3dx3mJM0DfS&#10;eJxSuO3lSql3abHj1NDiQF8t1dfqz2qYlvFtCvagyvU4+LxUtfot91o/P82fHyAizfEu/nf/GA2r&#10;tD59ST9Abm8AAAD//wMAUEsBAi0AFAAGAAgAAAAhANvh9svuAAAAhQEAABMAAAAAAAAAAAAAAAAA&#10;AAAAAFtDb250ZW50X1R5cGVzXS54bWxQSwECLQAUAAYACAAAACEAWvQsW78AAAAVAQAACwAAAAAA&#10;AAAAAAAAAAAfAQAAX3JlbHMvLnJlbHNQSwECLQAUAAYACAAAACEAdRMsoMAAAADbAAAADwAAAAAA&#10;AAAAAAAAAAAHAgAAZHJzL2Rvd25yZXYueG1sUEsFBgAAAAADAAMAtwAAAPQCAAAAAA==&#10;" path="m496,l347,133r67,l389,209r-33,69l313,341r-50,56l205,444r-63,38l73,509,,526r74,4l146,524r70,-18l282,478r61,-38l398,394r49,-55l489,277r33,-69l546,133r66,l496,xe" fillcolor="#5b9bd5" stroked="f">
                  <v:path arrowok="t" o:connecttype="custom" o:connectlocs="496,1130;347,1263;414,1263;389,1339;356,1408;313,1471;263,1527;205,1574;142,1612;73,1639;0,1656;74,1660;146,1654;216,1636;282,1608;343,1570;398,1524;447,1469;489,1407;522,1338;546,1263;612,1263;496,1130" o:connectangles="0,0,0,0,0,0,0,0,0,0,0,0,0,0,0,0,0,0,0,0,0,0,0"/>
                </v:shape>
                <v:shape id="docshape15" o:spid="_x0000_s1028" style="position:absolute;left:4850;top:1130;width:629;height:530;visibility:visible;mso-wrap-style:square;v-text-anchor:top" coordsize="62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KT5wwAAANsAAAAPAAAAZHJzL2Rvd25yZXYueG1sRI9BawIx&#10;FITvBf9DeAUvUpMVsWU1igiiSCmo9f7YvG4WNy/LJurqrzeFQo/DzHzDzBadq8WV2lB51pANFQji&#10;wpuKSw3fx/XbB4gQkQ3WnknDnQIs5r2XGebG33hP10MsRYJwyFGDjbHJpQyFJYdh6Bvi5P341mFM&#10;si2lafGW4K6WI6Um0mHFacFiQytLxflwcRq+xoMjP+5r9Snd++mcXexmpzqt+6/dcgoiUhf/w3/t&#10;rdEwyuD3S/oBcv4EAAD//wMAUEsBAi0AFAAGAAgAAAAhANvh9svuAAAAhQEAABMAAAAAAAAAAAAA&#10;AAAAAAAAAFtDb250ZW50X1R5cGVzXS54bWxQSwECLQAUAAYACAAAACEAWvQsW78AAAAVAQAACwAA&#10;AAAAAAAAAAAAAAAfAQAAX3JlbHMvLnJlbHNQSwECLQAUAAYACAAAACEAT/Sk+cMAAADbAAAADwAA&#10;AAAAAAAAAAAAAAAHAgAAZHJzL2Rvd25yZXYueG1sUEsFBgAAAAADAAMAtwAAAPcCAAAAAA==&#10;" path="m133,l,,5,79r16,75l46,224r34,65l122,348r48,52l226,445r61,36l352,508r70,17l496,530r132,l555,525,485,508,419,481,358,445,303,400,254,348,212,289,179,224,153,154,138,79,133,xe" fillcolor="#497dab" stroked="f">
                  <v:path arrowok="t" o:connecttype="custom" o:connectlocs="133,1130;0,1130;5,1209;21,1284;46,1354;80,1419;122,1478;170,1530;226,1575;287,1611;352,1638;422,1655;496,1660;628,1660;555,1655;485,1638;419,1611;358,1575;303,1530;254,1478;212,1419;179,1354;153,1284;138,1209;133,1130" o:connectangles="0,0,0,0,0,0,0,0,0,0,0,0,0,0,0,0,0,0,0,0,0,0,0,0,0"/>
                </v:shape>
                <v:shape id="docshape16" o:spid="_x0000_s1029" style="position:absolute;left:4850;top:1130;width:1175;height:530;visibility:visible;mso-wrap-style:square;v-text-anchor:top" coordsize="1175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DvwwAAANsAAAAPAAAAZHJzL2Rvd25yZXYueG1sRI9Pi8Iw&#10;FMTvwn6H8Ba82dQiIl2jyLIFwYP4B7w+mrdtsXmpTWyrn94IC3scZuY3zHI9mFp01LrKsoJpFIMg&#10;zq2uuFBwPmWTBQjnkTXWlknBgxysVx+jJaba9nyg7ugLESDsUlRQet+kUrq8JIMusg1x8H5ta9AH&#10;2RZSt9gHuKllEsdzabDisFBiQ98l5dfj3ShY3LLnc4b1NL/sTv3PfujMLdsrNf4cNl8gPA3+P/zX&#10;3moFSQLvL+EHyNULAAD//wMAUEsBAi0AFAAGAAgAAAAhANvh9svuAAAAhQEAABMAAAAAAAAAAAAA&#10;AAAAAAAAAFtDb250ZW50X1R5cGVzXS54bWxQSwECLQAUAAYACAAAACEAWvQsW78AAAAVAQAACwAA&#10;AAAAAAAAAAAAAAAfAQAAX3JlbHMvLnJlbHNQSwECLQAUAAYACAAAACEA02ZA78MAAADbAAAADwAA&#10;AAAAAAAAAAAAAAAHAgAAZHJzL2Rvd25yZXYueG1sUEsFBgAAAAADAAMAtwAAAPcCAAAAAA==&#10;" path="m562,526r73,-17l704,482r63,-38l825,397r50,-56l918,278r33,-69l976,133r-67,l1058,r116,133l1108,133r-24,75l1051,278r-42,62l959,395r-56,47l840,479r-67,28l702,525r-74,5l496,530r-74,-5l352,508,287,481,226,445,170,400,122,348,80,289,46,224,21,154,5,79,,,132,r6,79l153,154r26,70l212,289r42,59l303,400r55,45l419,481r66,27l555,525r73,5e" filled="f" strokecolor="#41719c" strokeweight="1pt">
                  <v:path arrowok="t" o:connecttype="custom" o:connectlocs="562,1656;635,1639;704,1612;767,1574;825,1527;875,1471;918,1408;951,1339;976,1263;909,1263;1058,1130;1174,1263;1108,1263;1084,1338;1051,1408;1009,1470;959,1525;903,1572;840,1609;773,1637;702,1655;628,1660;496,1660;422,1655;352,1638;287,1611;226,1575;170,1530;122,1478;80,1419;46,1354;21,1284;5,1209;0,1130;132,1130;138,1209;153,1284;179,1354;212,1419;254,1478;303,1530;358,1575;419,1611;485,1638;555,1655;628,1660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u w:val="single"/>
        </w:rPr>
        <w:t>people</w:t>
      </w:r>
      <w:r>
        <w:rPr>
          <w:spacing w:val="-4"/>
          <w:u w:val="single"/>
        </w:rPr>
        <w:t xml:space="preserve"> </w:t>
      </w: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live</w:t>
      </w:r>
      <w:r>
        <w:t>.</w:t>
      </w:r>
      <w:r>
        <w:rPr>
          <w:spacing w:val="-3"/>
        </w:rPr>
        <w:t xml:space="preserve"> </w:t>
      </w:r>
      <w:r>
        <w:rPr>
          <w:u w:val="thick"/>
        </w:rPr>
        <w:t>As</w:t>
      </w:r>
      <w:r>
        <w:t xml:space="preserve"> </w:t>
      </w:r>
      <w:r>
        <w:rPr>
          <w:u w:val="thick"/>
        </w:rPr>
        <w:t>a result, Canada is a desirable place to live</w:t>
      </w:r>
      <w:r>
        <w:t>.</w:t>
      </w:r>
      <w:r w:rsidR="00C238BD">
        <w:rPr>
          <w:spacing w:val="40"/>
        </w:rPr>
        <w:t xml:space="preserve"> </w:t>
      </w:r>
      <w:r>
        <w:rPr>
          <w:b/>
        </w:rPr>
        <w:t>Concluding Sentence</w:t>
      </w:r>
    </w:p>
    <w:p w14:paraId="04CE6C10" w14:textId="3166BA2C" w:rsidR="00390E3E" w:rsidRDefault="00390E3E" w:rsidP="00390E3E">
      <w:pPr>
        <w:pStyle w:val="Heading1"/>
      </w:pPr>
      <w:r>
        <w:t>Activities</w:t>
      </w:r>
    </w:p>
    <w:p w14:paraId="7E1446E6" w14:textId="77777777" w:rsidR="00390E3E" w:rsidRPr="00402CC6" w:rsidRDefault="00390E3E" w:rsidP="00390E3E">
      <w:r w:rsidRPr="00402CC6">
        <w:t>Check off</w:t>
      </w:r>
      <w:r>
        <w:t xml:space="preserve"> </w:t>
      </w:r>
      <w:r w:rsidRPr="00402CC6">
        <w:t>each box once you have completed the activity.</w:t>
      </w:r>
    </w:p>
    <w:p w14:paraId="6AF0E262" w14:textId="77777777" w:rsidR="00390E3E" w:rsidRDefault="007D5A20" w:rsidP="00390E3E">
      <w:pPr>
        <w:pStyle w:val="Heading2"/>
      </w:pPr>
      <w:sdt>
        <w:sdtPr>
          <w:rPr>
            <w:i w:val="0"/>
          </w:rPr>
          <w:id w:val="-1082293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E3E" w:rsidRPr="00EF4E62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390E3E">
        <w:t xml:space="preserve"> 1. DLA</w:t>
      </w:r>
      <w:r w:rsidR="00390E3E" w:rsidRPr="00EF4E62">
        <w:t xml:space="preserve"> Review</w:t>
      </w:r>
    </w:p>
    <w:p w14:paraId="2D17D62E" w14:textId="01E57BBD" w:rsidR="007738D2" w:rsidRDefault="007738D2" w:rsidP="007738D2">
      <w:r>
        <w:t>Write your answers to the questions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  <w:tblDescription w:val="Noun clauses review"/>
      </w:tblPr>
      <w:tblGrid>
        <w:gridCol w:w="9844"/>
      </w:tblGrid>
      <w:tr w:rsidR="00547D30" w14:paraId="322606BC" w14:textId="77777777" w:rsidTr="006112EE">
        <w:trPr>
          <w:trHeight w:val="544"/>
        </w:trPr>
        <w:tc>
          <w:tcPr>
            <w:tcW w:w="9844" w:type="dxa"/>
            <w:tcBorders>
              <w:top w:val="nil"/>
              <w:bottom w:val="nil"/>
            </w:tcBorders>
          </w:tcPr>
          <w:p w14:paraId="3E03C840" w14:textId="4EE165C6" w:rsidR="00547D30" w:rsidRDefault="00547D30" w:rsidP="000F44BF">
            <w:pPr>
              <w:pStyle w:val="ListParagraph"/>
              <w:numPr>
                <w:ilvl w:val="0"/>
                <w:numId w:val="18"/>
              </w:numPr>
              <w:spacing w:before="120" w:after="0"/>
              <w:ind w:left="251" w:hanging="251"/>
            </w:pPr>
            <w:r>
              <w:t xml:space="preserve">What </w:t>
            </w:r>
            <w:r w:rsidR="00A5373D">
              <w:t>is a topic sentence</w:t>
            </w:r>
            <w:r>
              <w:t>?</w:t>
            </w:r>
          </w:p>
        </w:tc>
      </w:tr>
      <w:tr w:rsidR="00547D30" w14:paraId="7809E3B8" w14:textId="77777777" w:rsidTr="00BC404B">
        <w:trPr>
          <w:trHeight w:val="80"/>
        </w:trPr>
        <w:tc>
          <w:tcPr>
            <w:tcW w:w="9844" w:type="dxa"/>
            <w:tcBorders>
              <w:top w:val="nil"/>
              <w:bottom w:val="single" w:sz="4" w:space="0" w:color="auto"/>
            </w:tcBorders>
          </w:tcPr>
          <w:p w14:paraId="77DD18B6" w14:textId="77777777" w:rsidR="00547D30" w:rsidRPr="002722FB" w:rsidRDefault="00547D30" w:rsidP="00BC404B">
            <w:pPr>
              <w:spacing w:after="0"/>
              <w:rPr>
                <w:sz w:val="20"/>
                <w:szCs w:val="20"/>
              </w:rPr>
            </w:pPr>
          </w:p>
        </w:tc>
      </w:tr>
      <w:tr w:rsidR="00547D30" w14:paraId="63F8EE25" w14:textId="77777777" w:rsidTr="00BC404B">
        <w:trPr>
          <w:trHeight w:val="440"/>
        </w:trPr>
        <w:tc>
          <w:tcPr>
            <w:tcW w:w="9844" w:type="dxa"/>
            <w:tcBorders>
              <w:top w:val="nil"/>
              <w:bottom w:val="single" w:sz="4" w:space="0" w:color="auto"/>
            </w:tcBorders>
          </w:tcPr>
          <w:p w14:paraId="2E71EF5F" w14:textId="77777777" w:rsidR="00547D30" w:rsidRPr="002722FB" w:rsidRDefault="00547D30" w:rsidP="00BC404B">
            <w:pPr>
              <w:spacing w:after="0"/>
              <w:ind w:left="251" w:hanging="251"/>
              <w:rPr>
                <w:sz w:val="20"/>
                <w:szCs w:val="20"/>
              </w:rPr>
            </w:pPr>
          </w:p>
        </w:tc>
      </w:tr>
      <w:tr w:rsidR="00547D30" w14:paraId="064BAF8B" w14:textId="77777777" w:rsidTr="006112EE">
        <w:trPr>
          <w:trHeight w:val="866"/>
        </w:trPr>
        <w:tc>
          <w:tcPr>
            <w:tcW w:w="9844" w:type="dxa"/>
            <w:tcBorders>
              <w:top w:val="single" w:sz="4" w:space="0" w:color="auto"/>
              <w:bottom w:val="nil"/>
            </w:tcBorders>
          </w:tcPr>
          <w:p w14:paraId="5FD4EB17" w14:textId="2826136A" w:rsidR="00547D30" w:rsidRDefault="00547D30" w:rsidP="000F44BF">
            <w:pPr>
              <w:pStyle w:val="ListParagraph"/>
              <w:numPr>
                <w:ilvl w:val="0"/>
                <w:numId w:val="18"/>
              </w:numPr>
              <w:spacing w:before="360" w:after="0"/>
              <w:ind w:left="251" w:hanging="251"/>
            </w:pPr>
            <w:r>
              <w:t xml:space="preserve">What are </w:t>
            </w:r>
            <w:r w:rsidR="00A5373D">
              <w:t>supporting sentences</w:t>
            </w:r>
            <w:r>
              <w:t>?</w:t>
            </w:r>
          </w:p>
        </w:tc>
      </w:tr>
      <w:tr w:rsidR="00547D30" w14:paraId="54E3DECA" w14:textId="77777777" w:rsidTr="00BD538D">
        <w:trPr>
          <w:trHeight w:val="63"/>
        </w:trPr>
        <w:tc>
          <w:tcPr>
            <w:tcW w:w="9844" w:type="dxa"/>
            <w:tcBorders>
              <w:top w:val="nil"/>
              <w:bottom w:val="single" w:sz="4" w:space="0" w:color="auto"/>
            </w:tcBorders>
          </w:tcPr>
          <w:p w14:paraId="209A2756" w14:textId="5FE77EE0" w:rsidR="00547D30" w:rsidRPr="008F1D94" w:rsidRDefault="00547D30" w:rsidP="00BC404B">
            <w:pPr>
              <w:spacing w:after="0"/>
              <w:rPr>
                <w:color w:val="FF0000"/>
              </w:rPr>
            </w:pPr>
          </w:p>
        </w:tc>
      </w:tr>
      <w:tr w:rsidR="00547D30" w14:paraId="65ACFBEB" w14:textId="77777777" w:rsidTr="00BC404B">
        <w:trPr>
          <w:trHeight w:val="70"/>
        </w:trPr>
        <w:tc>
          <w:tcPr>
            <w:tcW w:w="9844" w:type="dxa"/>
            <w:tcBorders>
              <w:top w:val="nil"/>
              <w:bottom w:val="single" w:sz="4" w:space="0" w:color="auto"/>
            </w:tcBorders>
          </w:tcPr>
          <w:p w14:paraId="56641501" w14:textId="77777777" w:rsidR="00547D30" w:rsidRDefault="00547D30" w:rsidP="00BC404B">
            <w:pPr>
              <w:spacing w:after="0"/>
              <w:ind w:left="245" w:hanging="245"/>
              <w:rPr>
                <w:color w:val="FF0000"/>
              </w:rPr>
            </w:pPr>
          </w:p>
          <w:p w14:paraId="44E6CF56" w14:textId="56780BA8" w:rsidR="00BC404B" w:rsidRPr="008F1D94" w:rsidRDefault="00BC404B" w:rsidP="00BC404B">
            <w:pPr>
              <w:spacing w:after="0"/>
              <w:ind w:left="245" w:hanging="245"/>
              <w:rPr>
                <w:color w:val="FF0000"/>
              </w:rPr>
            </w:pPr>
          </w:p>
        </w:tc>
      </w:tr>
      <w:tr w:rsidR="00547D30" w14:paraId="6FFCE916" w14:textId="77777777" w:rsidTr="006112EE">
        <w:trPr>
          <w:trHeight w:val="705"/>
        </w:trPr>
        <w:tc>
          <w:tcPr>
            <w:tcW w:w="9844" w:type="dxa"/>
            <w:tcBorders>
              <w:top w:val="single" w:sz="4" w:space="0" w:color="auto"/>
              <w:bottom w:val="nil"/>
            </w:tcBorders>
          </w:tcPr>
          <w:p w14:paraId="384952DE" w14:textId="1CD5A559" w:rsidR="00547D30" w:rsidRDefault="00A5373D" w:rsidP="000F44BF">
            <w:pPr>
              <w:pStyle w:val="ListParagraph"/>
              <w:numPr>
                <w:ilvl w:val="0"/>
                <w:numId w:val="18"/>
              </w:numPr>
              <w:spacing w:before="240" w:after="0"/>
              <w:ind w:left="251" w:hanging="251"/>
            </w:pPr>
            <w:r>
              <w:t>What is a concluding sentence</w:t>
            </w:r>
            <w:r w:rsidR="00547D30">
              <w:t>?</w:t>
            </w:r>
          </w:p>
        </w:tc>
      </w:tr>
      <w:tr w:rsidR="00547D30" w14:paraId="5381AF4B" w14:textId="77777777" w:rsidTr="00BC404B">
        <w:trPr>
          <w:trHeight w:val="80"/>
        </w:trPr>
        <w:tc>
          <w:tcPr>
            <w:tcW w:w="9844" w:type="dxa"/>
            <w:tcBorders>
              <w:top w:val="nil"/>
              <w:bottom w:val="single" w:sz="4" w:space="0" w:color="auto"/>
            </w:tcBorders>
          </w:tcPr>
          <w:p w14:paraId="5486D40C" w14:textId="77777777" w:rsidR="00547D30" w:rsidRDefault="00547D30" w:rsidP="00BC404B">
            <w:pPr>
              <w:spacing w:after="0"/>
            </w:pPr>
          </w:p>
        </w:tc>
      </w:tr>
      <w:tr w:rsidR="00547D30" w14:paraId="670BF67B" w14:textId="77777777" w:rsidTr="00BD538D">
        <w:trPr>
          <w:trHeight w:val="422"/>
        </w:trPr>
        <w:tc>
          <w:tcPr>
            <w:tcW w:w="9844" w:type="dxa"/>
            <w:tcBorders>
              <w:top w:val="nil"/>
              <w:bottom w:val="single" w:sz="4" w:space="0" w:color="auto"/>
            </w:tcBorders>
          </w:tcPr>
          <w:p w14:paraId="312EAF68" w14:textId="77777777" w:rsidR="00547D30" w:rsidRDefault="00547D30" w:rsidP="00BC404B">
            <w:pPr>
              <w:spacing w:after="0"/>
              <w:ind w:left="251" w:hanging="251"/>
            </w:pPr>
          </w:p>
        </w:tc>
      </w:tr>
    </w:tbl>
    <w:p w14:paraId="5BC8C0AC" w14:textId="0841D96B" w:rsidR="00547D30" w:rsidRDefault="00547D30" w:rsidP="007738D2"/>
    <w:p w14:paraId="36A8C888" w14:textId="7BE20A3B" w:rsidR="00722CFE" w:rsidRDefault="007D5A20" w:rsidP="00722CFE">
      <w:pPr>
        <w:pStyle w:val="Heading2"/>
      </w:pPr>
      <w:sdt>
        <w:sdtPr>
          <w:rPr>
            <w:i w:val="0"/>
          </w:rPr>
          <w:id w:val="647790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2CFE" w:rsidRPr="00614A5B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722CFE" w:rsidRPr="00614A5B">
        <w:t xml:space="preserve"> 2. Identify the Parts of a Basic Paragraph</w:t>
      </w:r>
    </w:p>
    <w:p w14:paraId="29AF6BDA" w14:textId="6AB4A8E0" w:rsidR="00A53D29" w:rsidRDefault="00D05ABD" w:rsidP="00A53D29">
      <w:r>
        <w:t xml:space="preserve">Identify and label </w:t>
      </w:r>
      <w:r w:rsidR="00A53D29">
        <w:t xml:space="preserve">the following paragraph </w:t>
      </w:r>
      <w:r>
        <w:t xml:space="preserve">with </w:t>
      </w:r>
      <w:r w:rsidR="007673FF">
        <w:t>each part of a basic paragraph.</w:t>
      </w:r>
    </w:p>
    <w:p w14:paraId="6FD2FB13" w14:textId="77777777" w:rsidR="001C23A5" w:rsidRDefault="001C23A5" w:rsidP="00A53D29">
      <w:pPr>
        <w:sectPr w:rsidR="001C23A5" w:rsidSect="00FC139D">
          <w:type w:val="continuous"/>
          <w:pgSz w:w="12240" w:h="15840"/>
          <w:pgMar w:top="1152" w:right="1080" w:bottom="1152" w:left="1080" w:header="720" w:footer="576" w:gutter="0"/>
          <w:cols w:space="720"/>
          <w:titlePg/>
          <w:docGrid w:linePitch="360"/>
        </w:sectPr>
      </w:pPr>
    </w:p>
    <w:p w14:paraId="3C0A22A1" w14:textId="433D038B" w:rsidR="007673FF" w:rsidRPr="001C23A5" w:rsidRDefault="007673FF" w:rsidP="00A53D29">
      <w:pPr>
        <w:rPr>
          <w:b/>
          <w:bCs/>
        </w:rPr>
      </w:pPr>
      <w:r w:rsidRPr="001C23A5">
        <w:rPr>
          <w:b/>
          <w:bCs/>
        </w:rPr>
        <w:t xml:space="preserve">Topic Sentence </w:t>
      </w:r>
      <w:r w:rsidR="001C23A5">
        <w:rPr>
          <w:b/>
          <w:bCs/>
        </w:rPr>
        <w:t>+ Controlling idea</w:t>
      </w:r>
    </w:p>
    <w:p w14:paraId="6F0F6A94" w14:textId="33FE3AE8" w:rsidR="007673FF" w:rsidRPr="001C23A5" w:rsidRDefault="007673FF" w:rsidP="001C23A5">
      <w:pPr>
        <w:ind w:left="-630" w:firstLine="630"/>
        <w:rPr>
          <w:i/>
          <w:iCs/>
        </w:rPr>
      </w:pPr>
      <w:r w:rsidRPr="001C23A5">
        <w:rPr>
          <w:i/>
          <w:iCs/>
        </w:rPr>
        <w:t>Supporting Sentences</w:t>
      </w:r>
    </w:p>
    <w:p w14:paraId="3B26A615" w14:textId="2369B136" w:rsidR="001C23A5" w:rsidRPr="001C23A5" w:rsidRDefault="001C23A5" w:rsidP="00A53D29">
      <w:pPr>
        <w:rPr>
          <w:u w:val="single"/>
        </w:rPr>
      </w:pPr>
      <w:r w:rsidRPr="001C23A5">
        <w:rPr>
          <w:u w:val="single"/>
        </w:rPr>
        <w:t>Concluding Sentence</w:t>
      </w:r>
    </w:p>
    <w:p w14:paraId="0BF6EE7C" w14:textId="77777777" w:rsidR="001C23A5" w:rsidRDefault="001C23A5" w:rsidP="00AD1718">
      <w:pPr>
        <w:spacing w:before="120"/>
        <w:ind w:firstLine="720"/>
        <w:rPr>
          <w:b/>
          <w:bCs/>
        </w:rPr>
        <w:sectPr w:rsidR="001C23A5" w:rsidSect="001C23A5">
          <w:type w:val="continuous"/>
          <w:pgSz w:w="12240" w:h="15840"/>
          <w:pgMar w:top="1152" w:right="1080" w:bottom="1152" w:left="1080" w:header="720" w:footer="576" w:gutter="0"/>
          <w:cols w:space="720"/>
          <w:titlePg/>
          <w:docGrid w:linePitch="360"/>
        </w:sectPr>
      </w:pPr>
    </w:p>
    <w:p w14:paraId="613E8608" w14:textId="33628643" w:rsidR="00722CFE" w:rsidRPr="00B75DFB" w:rsidRDefault="0057629C" w:rsidP="00AD1718">
      <w:pPr>
        <w:spacing w:before="120"/>
        <w:ind w:firstLine="720"/>
      </w:pPr>
      <w:r w:rsidRPr="00B75DFB">
        <w:t>Online education has become more popular than other forms of distance education because it offers learners a great deal of flexibility.</w:t>
      </w:r>
      <w:r w:rsidR="00CD6CED">
        <w:t xml:space="preserve"> </w:t>
      </w:r>
      <w:r w:rsidR="00671716" w:rsidRPr="00B75DFB">
        <w:t xml:space="preserve">For example, </w:t>
      </w:r>
      <w:r w:rsidR="00073040" w:rsidRPr="00B75DFB">
        <w:t xml:space="preserve">instead of wasting gas coming to campus, students can learn from the comfort of their home. This </w:t>
      </w:r>
      <w:r w:rsidR="007634E1" w:rsidRPr="00B75DFB">
        <w:t xml:space="preserve">is a great option, especially for stay-at-home parents or parents with children. They can </w:t>
      </w:r>
      <w:r w:rsidR="00073040" w:rsidRPr="00B75DFB">
        <w:t xml:space="preserve">take care </w:t>
      </w:r>
      <w:r w:rsidR="007634E1" w:rsidRPr="00B75DFB">
        <w:t xml:space="preserve">of their family </w:t>
      </w:r>
      <w:r w:rsidR="00D0398B" w:rsidRPr="00B75DFB">
        <w:t xml:space="preserve">while learning online. </w:t>
      </w:r>
      <w:r w:rsidR="0088368E" w:rsidRPr="00B75DFB">
        <w:t xml:space="preserve">Another reason why </w:t>
      </w:r>
      <w:r w:rsidR="00531AB7" w:rsidRPr="00B75DFB">
        <w:t xml:space="preserve">online classes are popular is </w:t>
      </w:r>
      <w:r w:rsidR="000453DE" w:rsidRPr="00B75DFB">
        <w:t>that students can manage their work schedule</w:t>
      </w:r>
      <w:r w:rsidR="00011E49" w:rsidRPr="00B75DFB">
        <w:t xml:space="preserve"> better</w:t>
      </w:r>
      <w:r w:rsidR="000453DE" w:rsidRPr="00B75DFB">
        <w:t xml:space="preserve"> </w:t>
      </w:r>
      <w:r w:rsidR="00011E49" w:rsidRPr="00B75DFB">
        <w:t xml:space="preserve">with online classes. </w:t>
      </w:r>
      <w:r w:rsidR="00A44FEF" w:rsidRPr="00B75DFB">
        <w:t xml:space="preserve">Because </w:t>
      </w:r>
      <w:r w:rsidR="00BC444A" w:rsidRPr="00B75DFB">
        <w:t xml:space="preserve">most </w:t>
      </w:r>
      <w:r w:rsidR="00086473" w:rsidRPr="00B75DFB">
        <w:t xml:space="preserve">of the online class materials are readily available, </w:t>
      </w:r>
      <w:r w:rsidR="008E3BD2" w:rsidRPr="00B75DFB">
        <w:t xml:space="preserve">learners can manage their time more effectively around their busy work schedule. Since students do not have to attend in-person classes, this option saves time </w:t>
      </w:r>
      <w:r w:rsidR="002E7970" w:rsidRPr="00B75DFB">
        <w:t>and gives students more opportunities to work and provide for their families, which is important to many working adult</w:t>
      </w:r>
      <w:r w:rsidR="00AD1718" w:rsidRPr="00B75DFB">
        <w:t xml:space="preserve">s that are in school. </w:t>
      </w:r>
      <w:r w:rsidR="00CD6CED" w:rsidRPr="00B75DFB">
        <w:t>For many students, it is a solution to managing</w:t>
      </w:r>
      <w:r w:rsidR="00073040" w:rsidRPr="00B75DFB">
        <w:t xml:space="preserve"> family</w:t>
      </w:r>
      <w:r w:rsidR="00CD6CED" w:rsidRPr="00B75DFB">
        <w:t xml:space="preserve">, </w:t>
      </w:r>
      <w:r w:rsidR="00073040" w:rsidRPr="00B75DFB">
        <w:t>work</w:t>
      </w:r>
      <w:r w:rsidR="00CD6CED" w:rsidRPr="00B75DFB">
        <w:t>, and other activities while still being able to take classes.</w:t>
      </w:r>
    </w:p>
    <w:p w14:paraId="5F6CE2EA" w14:textId="6B0042BB" w:rsidR="00390E3E" w:rsidRDefault="007D5A20" w:rsidP="00630F23">
      <w:pPr>
        <w:pStyle w:val="Heading2"/>
      </w:pPr>
      <w:sdt>
        <w:sdtPr>
          <w:rPr>
            <w:i w:val="0"/>
          </w:rPr>
          <w:id w:val="-5449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2CFE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390E3E">
        <w:t xml:space="preserve"> </w:t>
      </w:r>
      <w:r w:rsidR="00722CFE">
        <w:t>3</w:t>
      </w:r>
      <w:r w:rsidR="00390E3E">
        <w:t xml:space="preserve">. </w:t>
      </w:r>
      <w:r w:rsidR="00800078">
        <w:t>Outline a Basic Paragraph</w:t>
      </w:r>
    </w:p>
    <w:p w14:paraId="79329DC0" w14:textId="77777777" w:rsidR="009D1F3A" w:rsidRDefault="009D1F3A" w:rsidP="009D1F3A">
      <w:r>
        <w:t>Choose one of the following topics:</w:t>
      </w:r>
    </w:p>
    <w:p w14:paraId="25DAB76D" w14:textId="0E67DDB4" w:rsidR="009D1F3A" w:rsidRDefault="009D1F3A" w:rsidP="009D1F3A">
      <w:pPr>
        <w:pStyle w:val="ListParagraph"/>
        <w:numPr>
          <w:ilvl w:val="0"/>
          <w:numId w:val="22"/>
        </w:numPr>
      </w:pPr>
      <w:r w:rsidRPr="00712E62">
        <w:t>Positive life lessons you have learned during the quarantine</w:t>
      </w:r>
    </w:p>
    <w:p w14:paraId="52BBA0FF" w14:textId="3C69C593" w:rsidR="009D1F3A" w:rsidRDefault="009D1F3A" w:rsidP="009D1F3A">
      <w:pPr>
        <w:pStyle w:val="ListParagraph"/>
        <w:numPr>
          <w:ilvl w:val="0"/>
          <w:numId w:val="22"/>
        </w:numPr>
      </w:pPr>
      <w:r>
        <w:t>Your experience coming to the US</w:t>
      </w:r>
    </w:p>
    <w:p w14:paraId="1A599194" w14:textId="1BF4E92E" w:rsidR="009D1F3A" w:rsidRPr="009D1F3A" w:rsidRDefault="009D1F3A" w:rsidP="009D1F3A">
      <w:pPr>
        <w:pStyle w:val="ListParagraph"/>
        <w:numPr>
          <w:ilvl w:val="0"/>
          <w:numId w:val="22"/>
        </w:numPr>
      </w:pPr>
      <w:r>
        <w:t>A review of your favorite book, television show, or movie</w:t>
      </w:r>
    </w:p>
    <w:p w14:paraId="1C236408" w14:textId="1F87491D" w:rsidR="005A1FF8" w:rsidRDefault="00800078" w:rsidP="00800078">
      <w:r>
        <w:t>Use the following outline to help develop your basic</w:t>
      </w:r>
      <w:r w:rsidR="00E70F25">
        <w:t xml:space="preserve"> body</w:t>
      </w:r>
      <w:r>
        <w:t xml:space="preserve"> paragraph. </w:t>
      </w: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A08A9" w:rsidRPr="002A08A9" w14:paraId="211E0DEF" w14:textId="77777777" w:rsidTr="006209C3">
        <w:tc>
          <w:tcPr>
            <w:tcW w:w="9350" w:type="dxa"/>
          </w:tcPr>
          <w:p w14:paraId="21C1C137" w14:textId="77777777" w:rsidR="002A08A9" w:rsidRPr="002A08A9" w:rsidRDefault="002A08A9" w:rsidP="006209C3">
            <w:pPr>
              <w:pStyle w:val="BodyText"/>
              <w:numPr>
                <w:ilvl w:val="0"/>
                <w:numId w:val="20"/>
              </w:numPr>
              <w:tabs>
                <w:tab w:val="clear" w:pos="720"/>
                <w:tab w:val="num" w:pos="253"/>
                <w:tab w:val="left" w:pos="893"/>
              </w:tabs>
              <w:ind w:hanging="720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2A08A9">
              <w:rPr>
                <w:rFonts w:ascii="Segoe UI" w:hAnsi="Segoe UI" w:cs="Segoe UI"/>
                <w:sz w:val="22"/>
                <w:szCs w:val="22"/>
              </w:rPr>
              <w:t>Topic Sentence:​</w:t>
            </w:r>
          </w:p>
        </w:tc>
      </w:tr>
      <w:tr w:rsidR="002A08A9" w:rsidRPr="002A08A9" w14:paraId="15786281" w14:textId="77777777" w:rsidTr="006209C3">
        <w:tc>
          <w:tcPr>
            <w:tcW w:w="9350" w:type="dxa"/>
          </w:tcPr>
          <w:p w14:paraId="19095115" w14:textId="36D24766" w:rsidR="002A08A9" w:rsidRPr="002A08A9" w:rsidRDefault="002A08A9" w:rsidP="006209C3">
            <w:pPr>
              <w:pStyle w:val="BodyText"/>
              <w:numPr>
                <w:ilvl w:val="0"/>
                <w:numId w:val="23"/>
              </w:numPr>
              <w:tabs>
                <w:tab w:val="clear" w:pos="1080"/>
                <w:tab w:val="num" w:pos="253"/>
                <w:tab w:val="num" w:pos="613"/>
              </w:tabs>
              <w:ind w:left="883" w:hanging="523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2A08A9">
              <w:rPr>
                <w:rFonts w:ascii="Segoe UI" w:hAnsi="Segoe UI" w:cs="Segoe UI"/>
                <w:sz w:val="22"/>
                <w:szCs w:val="22"/>
              </w:rPr>
              <w:t>Topic​</w:t>
            </w:r>
            <w:r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</w:tr>
      <w:tr w:rsidR="002A08A9" w:rsidRPr="002A08A9" w14:paraId="14694BA3" w14:textId="77777777" w:rsidTr="006209C3">
        <w:tc>
          <w:tcPr>
            <w:tcW w:w="9350" w:type="dxa"/>
          </w:tcPr>
          <w:p w14:paraId="4667BA77" w14:textId="3C09DDDC" w:rsidR="002A08A9" w:rsidRPr="002A08A9" w:rsidRDefault="002A08A9" w:rsidP="006209C3">
            <w:pPr>
              <w:pStyle w:val="BodyText"/>
              <w:numPr>
                <w:ilvl w:val="0"/>
                <w:numId w:val="23"/>
              </w:numPr>
              <w:tabs>
                <w:tab w:val="num" w:pos="253"/>
                <w:tab w:val="num" w:pos="613"/>
              </w:tabs>
              <w:ind w:hanging="720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2A08A9">
              <w:rPr>
                <w:rFonts w:ascii="Segoe UI" w:hAnsi="Segoe UI" w:cs="Segoe UI"/>
                <w:sz w:val="22"/>
                <w:szCs w:val="22"/>
              </w:rPr>
              <w:t>Controlling Idea​</w:t>
            </w:r>
            <w:r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</w:tr>
      <w:tr w:rsidR="002A08A9" w:rsidRPr="002A08A9" w14:paraId="34B94097" w14:textId="77777777" w:rsidTr="006209C3">
        <w:tc>
          <w:tcPr>
            <w:tcW w:w="9350" w:type="dxa"/>
          </w:tcPr>
          <w:p w14:paraId="26876EFA" w14:textId="5C10D443" w:rsidR="002A08A9" w:rsidRPr="002A08A9" w:rsidRDefault="002A08A9" w:rsidP="006209C3">
            <w:pPr>
              <w:pStyle w:val="BodyText"/>
              <w:numPr>
                <w:ilvl w:val="0"/>
                <w:numId w:val="20"/>
              </w:numPr>
              <w:tabs>
                <w:tab w:val="clear" w:pos="720"/>
                <w:tab w:val="num" w:pos="253"/>
                <w:tab w:val="left" w:pos="893"/>
              </w:tabs>
              <w:ind w:hanging="720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2A08A9">
              <w:rPr>
                <w:rFonts w:ascii="Segoe UI" w:hAnsi="Segoe UI" w:cs="Segoe UI"/>
                <w:sz w:val="22"/>
                <w:szCs w:val="22"/>
              </w:rPr>
              <w:t>Supporting Sentences​</w:t>
            </w:r>
            <w:r w:rsidR="006209C3"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</w:tr>
      <w:tr w:rsidR="002A08A9" w:rsidRPr="002A08A9" w14:paraId="25474B6C" w14:textId="77777777" w:rsidTr="006209C3">
        <w:tc>
          <w:tcPr>
            <w:tcW w:w="9350" w:type="dxa"/>
          </w:tcPr>
          <w:p w14:paraId="1702B710" w14:textId="77777777" w:rsidR="000E56C6" w:rsidRDefault="002A08A9" w:rsidP="000E56C6">
            <w:pPr>
              <w:pStyle w:val="BodyText"/>
              <w:numPr>
                <w:ilvl w:val="0"/>
                <w:numId w:val="28"/>
              </w:numPr>
              <w:ind w:right="230"/>
              <w:rPr>
                <w:rFonts w:ascii="Segoe UI" w:hAnsi="Segoe UI" w:cs="Segoe UI"/>
                <w:sz w:val="22"/>
                <w:szCs w:val="22"/>
              </w:rPr>
            </w:pPr>
            <w:bookmarkStart w:id="1" w:name="_Hlk103771940"/>
            <w:r w:rsidRPr="002A08A9">
              <w:rPr>
                <w:rFonts w:ascii="Segoe UI" w:hAnsi="Segoe UI" w:cs="Segoe UI"/>
                <w:sz w:val="22"/>
                <w:szCs w:val="22"/>
              </w:rPr>
              <w:t xml:space="preserve">Evidence + Support </w:t>
            </w:r>
            <w:r w:rsidR="000E56C6" w:rsidRPr="008C6C2E">
              <w:rPr>
                <w:rFonts w:ascii="Segoe UI" w:hAnsi="Segoe UI" w:cs="Segoe UI"/>
                <w:sz w:val="22"/>
                <w:szCs w:val="22"/>
              </w:rPr>
              <w:t>(</w:t>
            </w:r>
            <w:r w:rsidR="000E56C6">
              <w:rPr>
                <w:rFonts w:ascii="Segoe UI" w:hAnsi="Segoe UI" w:cs="Segoe UI"/>
                <w:sz w:val="22"/>
                <w:szCs w:val="22"/>
              </w:rPr>
              <w:t>Details/Explanation</w:t>
            </w:r>
            <w:r w:rsidR="000E56C6" w:rsidRPr="008C6C2E">
              <w:rPr>
                <w:rFonts w:ascii="Segoe UI" w:hAnsi="Segoe UI" w:cs="Segoe UI"/>
                <w:sz w:val="22"/>
                <w:szCs w:val="22"/>
              </w:rPr>
              <w:t>) ​</w:t>
            </w:r>
          </w:p>
          <w:p w14:paraId="41EFBD8B" w14:textId="5E358E84" w:rsidR="006209C3" w:rsidRPr="000E56C6" w:rsidRDefault="006209C3" w:rsidP="000E56C6">
            <w:pPr>
              <w:pStyle w:val="BodyText"/>
              <w:numPr>
                <w:ilvl w:val="0"/>
                <w:numId w:val="28"/>
              </w:numPr>
              <w:ind w:right="230"/>
              <w:rPr>
                <w:rFonts w:ascii="Segoe UI" w:hAnsi="Segoe UI" w:cs="Segoe UI"/>
                <w:sz w:val="22"/>
                <w:szCs w:val="22"/>
              </w:rPr>
            </w:pPr>
            <w:r w:rsidRPr="000E56C6">
              <w:rPr>
                <w:rFonts w:ascii="Segoe UI" w:hAnsi="Segoe UI" w:cs="Segoe UI"/>
                <w:sz w:val="22"/>
                <w:szCs w:val="22"/>
              </w:rPr>
              <w:t xml:space="preserve">Evidence + Support </w:t>
            </w:r>
            <w:r w:rsidR="000E56C6" w:rsidRPr="000E56C6">
              <w:rPr>
                <w:rFonts w:ascii="Segoe UI" w:hAnsi="Segoe UI" w:cs="Segoe UI"/>
                <w:sz w:val="22"/>
                <w:szCs w:val="22"/>
              </w:rPr>
              <w:t>(Details/Explanation) ​</w:t>
            </w:r>
          </w:p>
        </w:tc>
      </w:tr>
      <w:bookmarkEnd w:id="1"/>
      <w:tr w:rsidR="002A08A9" w:rsidRPr="002A08A9" w14:paraId="1FC0D8C9" w14:textId="77777777" w:rsidTr="006209C3">
        <w:tc>
          <w:tcPr>
            <w:tcW w:w="9350" w:type="dxa"/>
          </w:tcPr>
          <w:p w14:paraId="3B25447A" w14:textId="1257C6BF" w:rsidR="002A08A9" w:rsidRPr="002A08A9" w:rsidRDefault="002A08A9" w:rsidP="006209C3">
            <w:pPr>
              <w:pStyle w:val="BodyText"/>
              <w:numPr>
                <w:ilvl w:val="0"/>
                <w:numId w:val="20"/>
              </w:numPr>
              <w:tabs>
                <w:tab w:val="clear" w:pos="720"/>
                <w:tab w:val="num" w:pos="253"/>
                <w:tab w:val="left" w:pos="893"/>
              </w:tabs>
              <w:ind w:hanging="720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2A08A9">
              <w:rPr>
                <w:rFonts w:ascii="Segoe UI" w:hAnsi="Segoe UI" w:cs="Segoe UI"/>
                <w:sz w:val="22"/>
                <w:szCs w:val="22"/>
              </w:rPr>
              <w:t>Concluding Sentence​</w:t>
            </w:r>
            <w:r w:rsidR="006209C3"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</w:tr>
      <w:tr w:rsidR="002A08A9" w:rsidRPr="002A08A9" w14:paraId="4B90723D" w14:textId="77777777" w:rsidTr="006209C3">
        <w:tc>
          <w:tcPr>
            <w:tcW w:w="9350" w:type="dxa"/>
          </w:tcPr>
          <w:p w14:paraId="4449500A" w14:textId="70F9C741" w:rsidR="002A08A9" w:rsidRPr="002A08A9" w:rsidRDefault="002A08A9" w:rsidP="006209C3">
            <w:pPr>
              <w:pStyle w:val="BodyText"/>
              <w:numPr>
                <w:ilvl w:val="0"/>
                <w:numId w:val="26"/>
              </w:numPr>
              <w:tabs>
                <w:tab w:val="left" w:pos="893"/>
                <w:tab w:val="left" w:pos="1063"/>
              </w:tabs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2A08A9">
              <w:rPr>
                <w:rFonts w:ascii="Segoe UI" w:hAnsi="Segoe UI" w:cs="Segoe UI"/>
                <w:sz w:val="22"/>
                <w:szCs w:val="22"/>
              </w:rPr>
              <w:t>Closer</w:t>
            </w:r>
            <w:r w:rsidR="006209C3"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</w:tr>
      <w:tr w:rsidR="002A08A9" w:rsidRPr="002A08A9" w14:paraId="3C8B1716" w14:textId="77777777" w:rsidTr="006209C3">
        <w:tc>
          <w:tcPr>
            <w:tcW w:w="9350" w:type="dxa"/>
          </w:tcPr>
          <w:p w14:paraId="7F7B697F" w14:textId="2CCDD87B" w:rsidR="002A08A9" w:rsidRPr="002A08A9" w:rsidRDefault="009B6186" w:rsidP="006209C3">
            <w:pPr>
              <w:pStyle w:val="BodyText"/>
              <w:numPr>
                <w:ilvl w:val="0"/>
                <w:numId w:val="26"/>
              </w:numPr>
              <w:tabs>
                <w:tab w:val="left" w:pos="893"/>
              </w:tabs>
              <w:jc w:val="both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Why is this topic important?</w:t>
            </w:r>
          </w:p>
        </w:tc>
      </w:tr>
    </w:tbl>
    <w:p w14:paraId="02872B0E" w14:textId="2562DC05" w:rsidR="00390E3E" w:rsidRPr="00AD2104" w:rsidRDefault="007D5A20" w:rsidP="00390E3E">
      <w:pPr>
        <w:pStyle w:val="Heading2"/>
      </w:pPr>
      <w:sdt>
        <w:sdtPr>
          <w:rPr>
            <w:i w:val="0"/>
          </w:rPr>
          <w:id w:val="-243809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F25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390E3E">
        <w:rPr>
          <w:i w:val="0"/>
        </w:rPr>
        <w:t xml:space="preserve"> </w:t>
      </w:r>
      <w:r w:rsidR="00390E3E">
        <w:t>3. Writing Practice</w:t>
      </w:r>
    </w:p>
    <w:p w14:paraId="45A952E8" w14:textId="3F269A0D" w:rsidR="006D1EB9" w:rsidRDefault="00E70F25" w:rsidP="00390E3E">
      <w:r>
        <w:t xml:space="preserve">Now, take the outline you created in the previous activity and </w:t>
      </w:r>
      <w:r w:rsidR="00D80006">
        <w:t xml:space="preserve">write </w:t>
      </w:r>
      <w:r w:rsidR="00B913CA">
        <w:t>a</w:t>
      </w:r>
      <w:r w:rsidR="003F73F1">
        <w:t>n 8-10 sentence</w:t>
      </w:r>
      <w:r w:rsidR="00D80006">
        <w:t xml:space="preserve"> basic paragraph </w:t>
      </w:r>
      <w:r w:rsidR="00B913CA">
        <w:t>that has</w:t>
      </w:r>
      <w:r w:rsidR="004A2553">
        <w:t>:</w:t>
      </w:r>
    </w:p>
    <w:p w14:paraId="30A9A3BB" w14:textId="07DA4AD3" w:rsidR="004A2553" w:rsidRDefault="004A2553" w:rsidP="000F44BF">
      <w:pPr>
        <w:pStyle w:val="ListParagraph"/>
        <w:numPr>
          <w:ilvl w:val="0"/>
          <w:numId w:val="21"/>
        </w:numPr>
      </w:pPr>
      <w:r>
        <w:t>a topic sentence</w:t>
      </w:r>
      <w:r w:rsidR="003F73F1">
        <w:t xml:space="preserve"> with a</w:t>
      </w:r>
      <w:r>
        <w:t xml:space="preserve"> controlling idea</w:t>
      </w:r>
    </w:p>
    <w:p w14:paraId="2726B5D3" w14:textId="3015E76D" w:rsidR="004A2553" w:rsidRPr="008C6C2E" w:rsidRDefault="004A2553" w:rsidP="000F44BF">
      <w:pPr>
        <w:pStyle w:val="ListParagraph"/>
        <w:numPr>
          <w:ilvl w:val="0"/>
          <w:numId w:val="21"/>
        </w:numPr>
      </w:pPr>
      <w:r>
        <w:t xml:space="preserve">supporting sentences </w:t>
      </w:r>
      <w:r w:rsidR="003F73F1">
        <w:t>with</w:t>
      </w:r>
      <w:r w:rsidR="00C265DE">
        <w:t xml:space="preserve"> </w:t>
      </w:r>
      <w:r w:rsidR="003F73F1">
        <w:t>two</w:t>
      </w:r>
      <w:r w:rsidR="00C265DE">
        <w:t xml:space="preserve"> </w:t>
      </w:r>
      <w:r w:rsidR="000E56C6">
        <w:t>examples/</w:t>
      </w:r>
      <w:r>
        <w:t>e</w:t>
      </w:r>
      <w:r w:rsidRPr="008C6C2E">
        <w:t>vidence</w:t>
      </w:r>
      <w:r w:rsidR="003F73F1">
        <w:t xml:space="preserve"> and</w:t>
      </w:r>
      <w:r w:rsidRPr="008C6C2E">
        <w:t xml:space="preserve"> </w:t>
      </w:r>
      <w:r w:rsidR="00C265DE">
        <w:t>3-4</w:t>
      </w:r>
      <w:r w:rsidRPr="008C6C2E">
        <w:t xml:space="preserve"> </w:t>
      </w:r>
      <w:r w:rsidR="000E56C6">
        <w:t xml:space="preserve">detailed explanation </w:t>
      </w:r>
      <w:r w:rsidR="00C265DE">
        <w:t>sentences</w:t>
      </w:r>
      <w:r w:rsidRPr="008C6C2E">
        <w:t> ​</w:t>
      </w:r>
    </w:p>
    <w:p w14:paraId="168B61D3" w14:textId="0E878991" w:rsidR="00390E3E" w:rsidRDefault="006C704F" w:rsidP="000F44BF">
      <w:pPr>
        <w:pStyle w:val="ListParagraph"/>
        <w:numPr>
          <w:ilvl w:val="0"/>
          <w:numId w:val="21"/>
        </w:numPr>
      </w:pPr>
      <w:r>
        <w:t xml:space="preserve">a </w:t>
      </w:r>
      <w:r w:rsidR="00237FB2">
        <w:t>concluding sentence</w:t>
      </w:r>
      <w:r>
        <w:t xml:space="preserve"> that</w:t>
      </w:r>
      <w:r w:rsidR="0039752A">
        <w:t xml:space="preserve"> summarizes </w:t>
      </w:r>
      <w:r w:rsidR="002B3A17">
        <w:t xml:space="preserve">the </w:t>
      </w:r>
      <w:r w:rsidR="0039752A">
        <w:t xml:space="preserve">main idea </w:t>
      </w:r>
      <w:r>
        <w:t xml:space="preserve">and </w:t>
      </w:r>
      <w:r w:rsidR="006D1EB9">
        <w:t xml:space="preserve">closes </w:t>
      </w:r>
      <w:r w:rsidR="00A75869">
        <w:t xml:space="preserve">the </w:t>
      </w:r>
      <w:r w:rsidR="006D1EB9">
        <w:t>paragraph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B913CA" w:rsidRPr="002A08A9" w14:paraId="33A7624D" w14:textId="77777777" w:rsidTr="00B913CA">
        <w:tc>
          <w:tcPr>
            <w:tcW w:w="9350" w:type="dxa"/>
          </w:tcPr>
          <w:p w14:paraId="0C304A84" w14:textId="1FE9305E" w:rsidR="00B913CA" w:rsidRPr="002A08A9" w:rsidRDefault="00B913CA" w:rsidP="00B913CA">
            <w:pPr>
              <w:pStyle w:val="BodyText"/>
              <w:tabs>
                <w:tab w:val="left" w:pos="893"/>
              </w:tabs>
              <w:ind w:left="-17"/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B913CA" w:rsidRPr="002A08A9" w14:paraId="4F2A0122" w14:textId="77777777" w:rsidTr="00B913CA">
        <w:tc>
          <w:tcPr>
            <w:tcW w:w="9350" w:type="dxa"/>
          </w:tcPr>
          <w:p w14:paraId="3772EE3A" w14:textId="4FF14A68" w:rsidR="00B913CA" w:rsidRPr="002A08A9" w:rsidRDefault="00B913CA" w:rsidP="00B913CA">
            <w:pPr>
              <w:pStyle w:val="BodyText"/>
              <w:ind w:left="-17"/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B913CA" w:rsidRPr="002A08A9" w14:paraId="0625867E" w14:textId="77777777" w:rsidTr="00B913CA">
        <w:tc>
          <w:tcPr>
            <w:tcW w:w="9350" w:type="dxa"/>
          </w:tcPr>
          <w:p w14:paraId="197A5BEE" w14:textId="76C063D3" w:rsidR="00B913CA" w:rsidRPr="002A08A9" w:rsidRDefault="00B913CA" w:rsidP="00B913CA">
            <w:pPr>
              <w:pStyle w:val="BodyText"/>
              <w:ind w:left="-17"/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B913CA" w:rsidRPr="002A08A9" w14:paraId="257F5208" w14:textId="77777777" w:rsidTr="00B913CA">
        <w:tc>
          <w:tcPr>
            <w:tcW w:w="9350" w:type="dxa"/>
          </w:tcPr>
          <w:p w14:paraId="68A538C2" w14:textId="4DC29302" w:rsidR="00B913CA" w:rsidRPr="002A08A9" w:rsidRDefault="00B913CA" w:rsidP="00B913CA">
            <w:pPr>
              <w:pStyle w:val="BodyText"/>
              <w:tabs>
                <w:tab w:val="left" w:pos="893"/>
              </w:tabs>
              <w:ind w:left="-17"/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B913CA" w:rsidRPr="002A08A9" w14:paraId="75592E49" w14:textId="77777777" w:rsidTr="00B913CA">
        <w:tc>
          <w:tcPr>
            <w:tcW w:w="9350" w:type="dxa"/>
          </w:tcPr>
          <w:p w14:paraId="1DF5AF77" w14:textId="1880C311" w:rsidR="00B913CA" w:rsidRPr="006209C3" w:rsidRDefault="00B913CA" w:rsidP="00B913CA">
            <w:pPr>
              <w:pStyle w:val="BodyText"/>
              <w:tabs>
                <w:tab w:val="left" w:pos="893"/>
              </w:tabs>
              <w:ind w:left="-17"/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B913CA" w:rsidRPr="002A08A9" w14:paraId="4B818405" w14:textId="77777777" w:rsidTr="00B913CA">
        <w:tc>
          <w:tcPr>
            <w:tcW w:w="9350" w:type="dxa"/>
          </w:tcPr>
          <w:p w14:paraId="7951A05A" w14:textId="1EC81BAD" w:rsidR="00B913CA" w:rsidRPr="002A08A9" w:rsidRDefault="00B913CA" w:rsidP="00B913CA">
            <w:pPr>
              <w:pStyle w:val="BodyText"/>
              <w:tabs>
                <w:tab w:val="left" w:pos="893"/>
              </w:tabs>
              <w:ind w:left="-17"/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B913CA" w:rsidRPr="002A08A9" w14:paraId="59BA17A1" w14:textId="77777777" w:rsidTr="00B913CA">
        <w:tc>
          <w:tcPr>
            <w:tcW w:w="9350" w:type="dxa"/>
          </w:tcPr>
          <w:p w14:paraId="42B2A03D" w14:textId="7DDA6DAC" w:rsidR="00B913CA" w:rsidRPr="002A08A9" w:rsidRDefault="00B913CA" w:rsidP="00B913CA">
            <w:pPr>
              <w:pStyle w:val="BodyText"/>
              <w:tabs>
                <w:tab w:val="left" w:pos="893"/>
                <w:tab w:val="left" w:pos="1063"/>
              </w:tabs>
              <w:ind w:left="-17"/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B913CA" w:rsidRPr="002A08A9" w14:paraId="75BAF22A" w14:textId="77777777" w:rsidTr="00B913CA">
        <w:tc>
          <w:tcPr>
            <w:tcW w:w="9350" w:type="dxa"/>
          </w:tcPr>
          <w:p w14:paraId="532962AA" w14:textId="3FAE57AB" w:rsidR="00B913CA" w:rsidRPr="002A08A9" w:rsidRDefault="00B913CA" w:rsidP="00B913CA">
            <w:pPr>
              <w:pStyle w:val="BodyText"/>
              <w:tabs>
                <w:tab w:val="left" w:pos="893"/>
              </w:tabs>
              <w:ind w:left="-17"/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1513821F" w14:textId="77777777" w:rsidR="00B913CA" w:rsidRDefault="00B913CA" w:rsidP="001965B1">
      <w:pPr>
        <w:spacing w:after="0"/>
      </w:pPr>
    </w:p>
    <w:p w14:paraId="7C3495CC" w14:textId="38C1597A" w:rsidR="00390E3E" w:rsidRDefault="007D5A20" w:rsidP="001965B1">
      <w:pPr>
        <w:pStyle w:val="Heading2"/>
        <w:spacing w:before="0" w:after="0"/>
      </w:pPr>
      <w:sdt>
        <w:sdtPr>
          <w:rPr>
            <w:i w:val="0"/>
          </w:rPr>
          <w:id w:val="-1724509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538D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390E3E">
        <w:rPr>
          <w:i w:val="0"/>
        </w:rPr>
        <w:t xml:space="preserve"> </w:t>
      </w:r>
      <w:r w:rsidR="00390E3E">
        <w:t>4. Review the DLA</w:t>
      </w:r>
    </w:p>
    <w:p w14:paraId="0863A228" w14:textId="6271DD19" w:rsidR="00390E3E" w:rsidRDefault="00390E3E" w:rsidP="00390E3E">
      <w:pPr>
        <w:sectPr w:rsidR="00390E3E" w:rsidSect="00FC139D">
          <w:type w:val="continuous"/>
          <w:pgSz w:w="12240" w:h="15840"/>
          <w:pgMar w:top="1152" w:right="1080" w:bottom="1152" w:left="1080" w:header="720" w:footer="576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5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9859C3">
        <w:t>.</w:t>
      </w:r>
      <w:r w:rsidR="00DC070C" w:rsidRPr="00DC070C">
        <w:t xml:space="preserve"> </w:t>
      </w:r>
      <w:r w:rsidR="00DC070C" w:rsidRPr="00AD2104">
        <w:t>During your session with a tutor</w:t>
      </w:r>
      <w:r w:rsidR="00DC070C">
        <w:t xml:space="preserve">, </w:t>
      </w:r>
      <w:r w:rsidR="00DC070C" w:rsidRPr="00A959F0">
        <w:t>e</w:t>
      </w:r>
      <w:r w:rsidR="00DC070C">
        <w:t>xplain your understanding of a basic paragraph</w:t>
      </w:r>
      <w:r w:rsidR="00DC070C" w:rsidRPr="00A959F0">
        <w:t xml:space="preserve">. Explain to the tutor strategies that you used to </w:t>
      </w:r>
      <w:r w:rsidR="00DC070C">
        <w:t xml:space="preserve">identify and develop </w:t>
      </w:r>
      <w:r w:rsidR="00F716CD">
        <w:t>a basic paragraph</w:t>
      </w:r>
      <w:r w:rsidR="00DC070C">
        <w:t>.</w:t>
      </w:r>
    </w:p>
    <w:p w14:paraId="7150937F" w14:textId="77777777" w:rsidR="00390E3E" w:rsidRDefault="00390E3E" w:rsidP="00357331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Student’s Signature:</w:t>
      </w:r>
    </w:p>
    <w:p w14:paraId="3B376D77" w14:textId="77777777" w:rsidR="00390E3E" w:rsidRDefault="00390E3E" w:rsidP="00357331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Tutor’s Signature</w:t>
      </w:r>
    </w:p>
    <w:p w14:paraId="586F51A9" w14:textId="77777777" w:rsidR="00390E3E" w:rsidRDefault="00390E3E" w:rsidP="00357331">
      <w:pPr>
        <w:pBdr>
          <w:bottom w:val="single" w:sz="4" w:space="1" w:color="auto"/>
          <w:between w:val="single" w:sz="4" w:space="1" w:color="auto"/>
        </w:pBdr>
        <w:spacing w:after="0"/>
      </w:pPr>
      <w:r>
        <w:t>Date:</w:t>
      </w:r>
    </w:p>
    <w:p w14:paraId="300C5F03" w14:textId="3A3AAA7A" w:rsidR="00390E3E" w:rsidRPr="006D1EB9" w:rsidRDefault="00390E3E" w:rsidP="006D1EB9">
      <w:pPr>
        <w:pBdr>
          <w:bottom w:val="single" w:sz="4" w:space="1" w:color="auto"/>
          <w:between w:val="single" w:sz="4" w:space="1" w:color="auto"/>
        </w:pBdr>
        <w:spacing w:before="120" w:after="0"/>
        <w:rPr>
          <w:rStyle w:val="Emphasis"/>
          <w:i w:val="0"/>
          <w:iCs w:val="0"/>
        </w:rPr>
        <w:sectPr w:rsidR="00390E3E" w:rsidRPr="006D1EB9" w:rsidSect="00FC139D">
          <w:type w:val="continuous"/>
          <w:pgSz w:w="12240" w:h="15840"/>
          <w:pgMar w:top="1152" w:right="1080" w:bottom="1152" w:left="1080" w:header="720" w:footer="576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</w:t>
      </w:r>
    </w:p>
    <w:p w14:paraId="65A5CDE7" w14:textId="77777777" w:rsidR="00390E3E" w:rsidRPr="000D2E79" w:rsidRDefault="00390E3E" w:rsidP="001965B1">
      <w:pPr>
        <w:pBdr>
          <w:between w:val="single" w:sz="4" w:space="1" w:color="auto"/>
        </w:pBdr>
        <w:spacing w:before="120" w:after="0"/>
        <w:rPr>
          <w:rStyle w:val="Emphasis"/>
          <w:sz w:val="20"/>
        </w:rPr>
      </w:pPr>
      <w:r w:rsidRPr="000D2E79">
        <w:rPr>
          <w:rStyle w:val="Emphasis"/>
          <w:sz w:val="20"/>
        </w:rPr>
        <w:lastRenderedPageBreak/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6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24D912A0" w14:textId="605DDD26" w:rsidR="00390E3E" w:rsidRPr="00A72EFF" w:rsidRDefault="00390E3E" w:rsidP="00390E3E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>Revised 0</w:t>
      </w:r>
      <w:r w:rsidR="00F911F4">
        <w:rPr>
          <w:rStyle w:val="Emphasis"/>
          <w:sz w:val="20"/>
        </w:rPr>
        <w:t>6</w:t>
      </w:r>
      <w:r>
        <w:rPr>
          <w:rStyle w:val="Emphasis"/>
          <w:sz w:val="20"/>
        </w:rPr>
        <w:t>/</w:t>
      </w:r>
      <w:r w:rsidR="00F911F4">
        <w:rPr>
          <w:rStyle w:val="Emphasis"/>
          <w:sz w:val="20"/>
        </w:rPr>
        <w:t>22</w:t>
      </w:r>
      <w:r w:rsidRPr="00A72EFF">
        <w:rPr>
          <w:rStyle w:val="Emphasis"/>
          <w:sz w:val="20"/>
        </w:rPr>
        <w:t>/20</w:t>
      </w:r>
      <w:r w:rsidR="004B140C">
        <w:rPr>
          <w:rStyle w:val="Emphasis"/>
          <w:sz w:val="20"/>
        </w:rPr>
        <w:t>22</w:t>
      </w:r>
    </w:p>
    <w:p w14:paraId="36AC59B2" w14:textId="77777777" w:rsidR="00390E3E" w:rsidRPr="00390E3E" w:rsidRDefault="00390E3E" w:rsidP="00390E3E"/>
    <w:sectPr w:rsidR="00390E3E" w:rsidRPr="00390E3E" w:rsidSect="00FC139D">
      <w:type w:val="continuous"/>
      <w:pgSz w:w="12240" w:h="15840"/>
      <w:pgMar w:top="1152" w:right="1080" w:bottom="1152" w:left="108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F6A69" w14:textId="77777777" w:rsidR="007D5A20" w:rsidRDefault="007D5A20" w:rsidP="000A3769">
      <w:pPr>
        <w:spacing w:after="0"/>
      </w:pPr>
      <w:r>
        <w:separator/>
      </w:r>
    </w:p>
  </w:endnote>
  <w:endnote w:type="continuationSeparator" w:id="0">
    <w:p w14:paraId="6BA054E0" w14:textId="77777777" w:rsidR="007D5A20" w:rsidRDefault="007D5A20" w:rsidP="000A3769">
      <w:pPr>
        <w:spacing w:after="0"/>
      </w:pPr>
      <w:r>
        <w:continuationSeparator/>
      </w:r>
    </w:p>
  </w:endnote>
  <w:endnote w:type="continuationNotice" w:id="1">
    <w:p w14:paraId="6C01688C" w14:textId="77777777" w:rsidR="007D5A20" w:rsidRDefault="007D5A2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BDA2AC3-7E2A-4D0C-84FC-8D1C31C95D42}"/>
    <w:embedBold r:id="rId2" w:fontKey="{0A28A650-E7AA-41F2-B01B-882F1EFFC012}"/>
    <w:embedItalic r:id="rId3" w:fontKey="{D227FCBE-B77B-4377-AB3A-99A0DC97DDA0}"/>
    <w:embedBoldItalic r:id="rId4" w:fontKey="{A8EDD11E-F2F3-43F6-B84E-CC01D04ECF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DA183CD7-F435-4E56-A8C0-EEB12444B3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6F1F6" w14:textId="77777777" w:rsidR="00014D05" w:rsidRPr="00E023E2" w:rsidRDefault="00014D05" w:rsidP="00014D05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© Copyright 201</w:t>
    </w:r>
    <w:r>
      <w:rPr>
        <w:rFonts w:cs="Segoe UI"/>
        <w:sz w:val="18"/>
        <w:szCs w:val="20"/>
      </w:rPr>
      <w:t>9</w:t>
    </w:r>
    <w:r w:rsidRPr="00E023E2">
      <w:rPr>
        <w:rFonts w:cs="Segoe UI"/>
        <w:sz w:val="18"/>
        <w:szCs w:val="20"/>
      </w:rPr>
      <w:t xml:space="preserve"> </w:t>
    </w:r>
    <w:r w:rsidRPr="000A5BB9">
      <w:rPr>
        <w:rFonts w:cs="Segoe UI"/>
        <w:sz w:val="18"/>
        <w:szCs w:val="20"/>
      </w:rPr>
      <w:t>Mt. SAC Writing Center</w:t>
    </w:r>
  </w:p>
  <w:p w14:paraId="1FDD71FD" w14:textId="77777777" w:rsidR="00014D05" w:rsidRPr="00E023E2" w:rsidRDefault="00014D05" w:rsidP="00014D05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0D6AC810" w14:textId="77777777" w:rsidR="00332314" w:rsidRPr="00014D05" w:rsidRDefault="00014D05" w:rsidP="00014D05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464A6" w14:textId="77777777" w:rsidR="00D10BAC" w:rsidRPr="00E023E2" w:rsidRDefault="00D10BAC" w:rsidP="00D10BA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© Copyright 201</w:t>
    </w:r>
    <w:r w:rsidR="00014D05">
      <w:rPr>
        <w:rFonts w:cs="Segoe UI"/>
        <w:sz w:val="18"/>
        <w:szCs w:val="20"/>
      </w:rPr>
      <w:t>9</w:t>
    </w:r>
    <w:r w:rsidRPr="00E023E2">
      <w:rPr>
        <w:rFonts w:cs="Segoe UI"/>
        <w:sz w:val="18"/>
        <w:szCs w:val="20"/>
      </w:rPr>
      <w:t xml:space="preserve"> </w:t>
    </w:r>
    <w:r w:rsidRPr="000A5BB9">
      <w:rPr>
        <w:rFonts w:cs="Segoe UI"/>
        <w:sz w:val="18"/>
        <w:szCs w:val="20"/>
      </w:rPr>
      <w:t>Mt. SAC Writing Center</w:t>
    </w:r>
  </w:p>
  <w:p w14:paraId="0EB5E59C" w14:textId="77777777" w:rsidR="00D10BAC" w:rsidRPr="00E023E2" w:rsidRDefault="00D10BAC" w:rsidP="00D10BA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73365913" w14:textId="77777777" w:rsidR="00D10BAC" w:rsidRPr="00D10BAC" w:rsidRDefault="00D10BAC" w:rsidP="00D10BA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CC433" w14:textId="77777777" w:rsidR="007D5A20" w:rsidRDefault="007D5A20" w:rsidP="000A3769">
      <w:pPr>
        <w:spacing w:after="0"/>
      </w:pPr>
      <w:r>
        <w:separator/>
      </w:r>
    </w:p>
  </w:footnote>
  <w:footnote w:type="continuationSeparator" w:id="0">
    <w:p w14:paraId="45AFF64A" w14:textId="77777777" w:rsidR="007D5A20" w:rsidRDefault="007D5A20" w:rsidP="000A3769">
      <w:pPr>
        <w:spacing w:after="0"/>
      </w:pPr>
      <w:r>
        <w:continuationSeparator/>
      </w:r>
    </w:p>
  </w:footnote>
  <w:footnote w:type="continuationNotice" w:id="1">
    <w:p w14:paraId="2BDECE42" w14:textId="77777777" w:rsidR="007D5A20" w:rsidRDefault="007D5A2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F572F" w14:textId="7BE3224B" w:rsidR="00877EE5" w:rsidRPr="007170A8" w:rsidRDefault="00877EE5" w:rsidP="00357331">
    <w:pPr>
      <w:jc w:val="right"/>
    </w:pPr>
    <w:r w:rsidRPr="007170A8">
      <w:t xml:space="preserve">DLA: </w:t>
    </w:r>
    <w:r w:rsidR="00357331">
      <w:t xml:space="preserve"> </w:t>
    </w:r>
    <w:r w:rsidR="004B140C">
      <w:t>Basic Paragraph Development</w:t>
    </w:r>
    <w:r w:rsidRPr="007170A8">
      <w:t xml:space="preserve"> </w:t>
    </w:r>
    <w:r w:rsidRPr="007170A8">
      <w:rPr>
        <w:noProof/>
      </w:rPr>
      <w:fldChar w:fldCharType="begin"/>
    </w:r>
    <w:r w:rsidRPr="007170A8">
      <w:instrText xml:space="preserve"> PAGE   \* MERGEFORMAT </w:instrText>
    </w:r>
    <w:r w:rsidRPr="007170A8">
      <w:fldChar w:fldCharType="separate"/>
    </w:r>
    <w:r w:rsidR="00414F5C">
      <w:rPr>
        <w:noProof/>
      </w:rPr>
      <w:t>5</w:t>
    </w:r>
    <w:r w:rsidRPr="007170A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EB5DF" w14:textId="3AE2278B" w:rsidR="00414F5C" w:rsidRDefault="00414F5C" w:rsidP="00414F5C">
    <w:pPr>
      <w:pStyle w:val="Heading1"/>
      <w:spacing w:before="0"/>
      <w:ind w:left="2880"/>
      <w:rPr>
        <w:spacing w:val="-2"/>
        <w:sz w:val="44"/>
        <w:szCs w:val="4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432FEF93" wp14:editId="1CD1E245">
          <wp:simplePos x="0" y="0"/>
          <wp:positionH relativeFrom="page">
            <wp:posOffset>6019165</wp:posOffset>
          </wp:positionH>
          <wp:positionV relativeFrom="paragraph">
            <wp:posOffset>-332740</wp:posOffset>
          </wp:positionV>
          <wp:extent cx="1184910" cy="11849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118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2106A0D6" wp14:editId="776D54E7">
          <wp:simplePos x="0" y="0"/>
          <wp:positionH relativeFrom="page">
            <wp:posOffset>629285</wp:posOffset>
          </wp:positionH>
          <wp:positionV relativeFrom="paragraph">
            <wp:posOffset>-99060</wp:posOffset>
          </wp:positionV>
          <wp:extent cx="852170" cy="85217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4"/>
        <w:szCs w:val="44"/>
      </w:rPr>
      <w:t xml:space="preserve">  The</w:t>
    </w:r>
    <w:r>
      <w:rPr>
        <w:spacing w:val="-3"/>
        <w:sz w:val="44"/>
        <w:szCs w:val="44"/>
      </w:rPr>
      <w:t xml:space="preserve"> </w:t>
    </w:r>
    <w:r>
      <w:rPr>
        <w:sz w:val="44"/>
        <w:szCs w:val="44"/>
      </w:rPr>
      <w:t>Writing</w:t>
    </w:r>
    <w:r>
      <w:rPr>
        <w:spacing w:val="-1"/>
        <w:sz w:val="44"/>
        <w:szCs w:val="44"/>
      </w:rPr>
      <w:t xml:space="preserve"> </w:t>
    </w:r>
    <w:r>
      <w:rPr>
        <w:spacing w:val="-2"/>
        <w:sz w:val="44"/>
        <w:szCs w:val="44"/>
      </w:rPr>
      <w:t>Center</w:t>
    </w:r>
  </w:p>
  <w:p w14:paraId="59040C4B" w14:textId="77777777" w:rsidR="00414F5C" w:rsidRDefault="00414F5C" w:rsidP="00414F5C">
    <w:pPr>
      <w:pStyle w:val="Heading1"/>
      <w:spacing w:before="0"/>
      <w:ind w:left="2725" w:firstLine="155"/>
    </w:pPr>
    <w:r>
      <w:t xml:space="preserve">   Directed Learning Activity</w:t>
    </w:r>
  </w:p>
  <w:p w14:paraId="4228384F" w14:textId="26AEB6BB" w:rsidR="00390E3E" w:rsidRDefault="00414F5C" w:rsidP="00414F5C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5501B2" wp14:editId="3D3347D2">
              <wp:simplePos x="0" y="0"/>
              <wp:positionH relativeFrom="column">
                <wp:posOffset>1223645</wp:posOffset>
              </wp:positionH>
              <wp:positionV relativeFrom="paragraph">
                <wp:posOffset>34925</wp:posOffset>
              </wp:positionV>
              <wp:extent cx="3884295" cy="7620"/>
              <wp:effectExtent l="0" t="0" r="20955" b="304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4295" cy="698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DF3107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2.75pt" to="402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smuQEAALoDAAAOAAAAZHJzL2Uyb0RvYy54bWysU02P0zAQvSPxHyzfadLCrrpR0z10BRcE&#10;FQs/wOuMGwt/aWya9N8zdtIsAoQQ4uJ47Pdm5j1PdvejNewMGLV3LV+vas7ASd9pd2r5l89vX205&#10;i0m4ThjvoOUXiPx+//LFbggNbHzvTQfIKImLzRBa3qcUmqqKsgcr4soHcHSpPFqRKMRT1aEYKLs1&#10;1aaub6vBYxfQS4iRTh+mS74v+ZUCmT4qFSEx03LqLZUVy/qU12q/E80JRei1nNsQ/9CFFdpR0SXV&#10;g0iCfUP9SyqrJfroVVpJbyuvlJZQNJCadf2TmsdeBChayJwYFpvi/0srP5yPyHTXcnooJyw90WNC&#10;oU99YgfvHBnokW2zT0OIDcEP7ohzFMMRs+hRoc1fksPG4u1l8RbGxCQdvt5u32zubjiTdHd7t73J&#10;KatnbsCY3oG3LG9abrTLykUjzu9jmqBXCPFyL1P1sksXAxls3CdQpIbqrQu7zBEcDLKzoAnovq7n&#10;sgWZKUobs5DqP5NmbKZBma2/JS7oUtG7tBCtdh5/VzWN11bVhL+qnrRm2U++u5S3KHbQgBRD52HO&#10;E/hjXOjPv9z+OwAAAP//AwBQSwMEFAAGAAgAAAAhAI5i3eLcAAAABwEAAA8AAABkcnMvZG93bnJl&#10;di54bWxMjsFOg0AURfcm/YfJa+LODjZtQWRomqorXSC6cDllnkDKvCHMFNCv97nS5c29Ofdk+9l2&#10;YsTBt44U3K4iEEiVMy3VCt7fnm4SED5oMrpzhAq+0MM+X1xlOjVuolccy1ALhpBPtYImhD6V0lcN&#10;Wu1Xrkfi7tMNVgeOQy3NoCeG206uo2gnrW6JHxrd47HB6lxerIL48bks+unh5buQsSyK0YXk/KHU&#10;9XI+3IMIOIe/Mfzqszrk7HRyFzJedJzv1jFPFWy3ILhPos0GxEnBLgaZZ/K/f/4DAAD//wMAUEsB&#10;Ai0AFAAGAAgAAAAhALaDOJL+AAAA4QEAABMAAAAAAAAAAAAAAAAAAAAAAFtDb250ZW50X1R5cGVz&#10;XS54bWxQSwECLQAUAAYACAAAACEAOP0h/9YAAACUAQAACwAAAAAAAAAAAAAAAAAvAQAAX3JlbHMv&#10;LnJlbHNQSwECLQAUAAYACAAAACEAmpTLJrkBAAC6AwAADgAAAAAAAAAAAAAAAAAuAgAAZHJzL2Uy&#10;b0RvYy54bWxQSwECLQAUAAYACAAAACEAjmLd4twAAAAHAQAADwAAAAAAAAAAAAAAAAATBAAAZHJz&#10;L2Rvd25yZXYueG1sUEsFBgAAAAAEAAQA8wAAABwF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CAA490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1A540C6"/>
    <w:multiLevelType w:val="multilevel"/>
    <w:tmpl w:val="66EE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786495"/>
    <w:multiLevelType w:val="multilevel"/>
    <w:tmpl w:val="394C70C6"/>
    <w:lvl w:ilvl="0">
      <w:start w:val="1"/>
      <w:numFmt w:val="lowerLetter"/>
      <w:lvlText w:val="%1."/>
      <w:lvlJc w:val="left"/>
      <w:pPr>
        <w:tabs>
          <w:tab w:val="num" w:pos="4680"/>
        </w:tabs>
        <w:ind w:left="4680" w:hanging="360"/>
      </w:pPr>
    </w:lvl>
    <w:lvl w:ilvl="1" w:tentative="1"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entative="1">
      <w:numFmt w:val="lowerLetter"/>
      <w:lvlText w:val="%3."/>
      <w:lvlJc w:val="left"/>
      <w:pPr>
        <w:tabs>
          <w:tab w:val="num" w:pos="6120"/>
        </w:tabs>
        <w:ind w:left="6120" w:hanging="360"/>
      </w:pPr>
    </w:lvl>
    <w:lvl w:ilvl="3" w:tentative="1">
      <w:numFmt w:val="lowerLetter"/>
      <w:lvlText w:val="%4."/>
      <w:lvlJc w:val="left"/>
      <w:pPr>
        <w:tabs>
          <w:tab w:val="num" w:pos="6840"/>
        </w:tabs>
        <w:ind w:left="6840" w:hanging="360"/>
      </w:pPr>
    </w:lvl>
    <w:lvl w:ilvl="4" w:tentative="1"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entative="1">
      <w:numFmt w:val="lowerLetter"/>
      <w:lvlText w:val="%6."/>
      <w:lvlJc w:val="left"/>
      <w:pPr>
        <w:tabs>
          <w:tab w:val="num" w:pos="8280"/>
        </w:tabs>
        <w:ind w:left="8280" w:hanging="360"/>
      </w:pPr>
    </w:lvl>
    <w:lvl w:ilvl="6" w:tentative="1">
      <w:numFmt w:val="lowerLetter"/>
      <w:lvlText w:val="%7."/>
      <w:lvlJc w:val="left"/>
      <w:pPr>
        <w:tabs>
          <w:tab w:val="num" w:pos="9000"/>
        </w:tabs>
        <w:ind w:left="9000" w:hanging="360"/>
      </w:pPr>
    </w:lvl>
    <w:lvl w:ilvl="7" w:tentative="1"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entative="1">
      <w:numFmt w:val="lowerLetter"/>
      <w:lvlText w:val="%9."/>
      <w:lvlJc w:val="left"/>
      <w:pPr>
        <w:tabs>
          <w:tab w:val="num" w:pos="10440"/>
        </w:tabs>
        <w:ind w:left="10440" w:hanging="360"/>
      </w:pPr>
    </w:lvl>
  </w:abstractNum>
  <w:abstractNum w:abstractNumId="8" w15:restartNumberingAfterBreak="0">
    <w:nsid w:val="0782391F"/>
    <w:multiLevelType w:val="multilevel"/>
    <w:tmpl w:val="1BE0A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9F4F77"/>
    <w:multiLevelType w:val="multilevel"/>
    <w:tmpl w:val="B3DEC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7F6D17"/>
    <w:multiLevelType w:val="multilevel"/>
    <w:tmpl w:val="C8AC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952BC0"/>
    <w:multiLevelType w:val="hybridMultilevel"/>
    <w:tmpl w:val="1F4AE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42D7"/>
    <w:multiLevelType w:val="multilevel"/>
    <w:tmpl w:val="CD68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B373B46"/>
    <w:multiLevelType w:val="multilevel"/>
    <w:tmpl w:val="57AE1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C54CB7"/>
    <w:multiLevelType w:val="multilevel"/>
    <w:tmpl w:val="394C70C6"/>
    <w:lvl w:ilvl="0">
      <w:start w:val="1"/>
      <w:numFmt w:val="lowerLetter"/>
      <w:lvlText w:val="%1."/>
      <w:lvlJc w:val="left"/>
      <w:pPr>
        <w:tabs>
          <w:tab w:val="num" w:pos="703"/>
        </w:tabs>
        <w:ind w:left="703" w:hanging="360"/>
      </w:pPr>
    </w:lvl>
    <w:lvl w:ilvl="1" w:tentative="1">
      <w:numFmt w:val="lowerLetter"/>
      <w:lvlText w:val="%2."/>
      <w:lvlJc w:val="left"/>
      <w:pPr>
        <w:tabs>
          <w:tab w:val="num" w:pos="1423"/>
        </w:tabs>
        <w:ind w:left="1423" w:hanging="360"/>
      </w:pPr>
    </w:lvl>
    <w:lvl w:ilvl="2" w:tentative="1">
      <w:numFmt w:val="lowerLetter"/>
      <w:lvlText w:val="%3."/>
      <w:lvlJc w:val="left"/>
      <w:pPr>
        <w:tabs>
          <w:tab w:val="num" w:pos="2143"/>
        </w:tabs>
        <w:ind w:left="2143" w:hanging="360"/>
      </w:pPr>
    </w:lvl>
    <w:lvl w:ilvl="3" w:tentative="1">
      <w:numFmt w:val="lowerLetter"/>
      <w:lvlText w:val="%4."/>
      <w:lvlJc w:val="left"/>
      <w:pPr>
        <w:tabs>
          <w:tab w:val="num" w:pos="2863"/>
        </w:tabs>
        <w:ind w:left="2863" w:hanging="360"/>
      </w:pPr>
    </w:lvl>
    <w:lvl w:ilvl="4" w:tentative="1">
      <w:numFmt w:val="lowerLetter"/>
      <w:lvlText w:val="%5."/>
      <w:lvlJc w:val="left"/>
      <w:pPr>
        <w:tabs>
          <w:tab w:val="num" w:pos="3583"/>
        </w:tabs>
        <w:ind w:left="3583" w:hanging="360"/>
      </w:pPr>
    </w:lvl>
    <w:lvl w:ilvl="5" w:tentative="1">
      <w:numFmt w:val="lowerLetter"/>
      <w:lvlText w:val="%6."/>
      <w:lvlJc w:val="left"/>
      <w:pPr>
        <w:tabs>
          <w:tab w:val="num" w:pos="4303"/>
        </w:tabs>
        <w:ind w:left="4303" w:hanging="360"/>
      </w:pPr>
    </w:lvl>
    <w:lvl w:ilvl="6" w:tentative="1">
      <w:numFmt w:val="lowerLetter"/>
      <w:lvlText w:val="%7."/>
      <w:lvlJc w:val="left"/>
      <w:pPr>
        <w:tabs>
          <w:tab w:val="num" w:pos="5023"/>
        </w:tabs>
        <w:ind w:left="5023" w:hanging="360"/>
      </w:pPr>
    </w:lvl>
    <w:lvl w:ilvl="7" w:tentative="1">
      <w:numFmt w:val="lowerLetter"/>
      <w:lvlText w:val="%8."/>
      <w:lvlJc w:val="left"/>
      <w:pPr>
        <w:tabs>
          <w:tab w:val="num" w:pos="5743"/>
        </w:tabs>
        <w:ind w:left="5743" w:hanging="360"/>
      </w:pPr>
    </w:lvl>
    <w:lvl w:ilvl="8" w:tentative="1">
      <w:numFmt w:val="lowerLetter"/>
      <w:lvlText w:val="%9."/>
      <w:lvlJc w:val="left"/>
      <w:pPr>
        <w:tabs>
          <w:tab w:val="num" w:pos="6463"/>
        </w:tabs>
        <w:ind w:left="6463" w:hanging="360"/>
      </w:pPr>
    </w:lvl>
  </w:abstractNum>
  <w:abstractNum w:abstractNumId="16" w15:restartNumberingAfterBreak="0">
    <w:nsid w:val="2623466C"/>
    <w:multiLevelType w:val="multilevel"/>
    <w:tmpl w:val="E692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AC73C7"/>
    <w:multiLevelType w:val="hybridMultilevel"/>
    <w:tmpl w:val="1F3EDC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507A9"/>
    <w:multiLevelType w:val="hybridMultilevel"/>
    <w:tmpl w:val="3C505CFA"/>
    <w:lvl w:ilvl="0" w:tplc="3D3EF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B83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6AB2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8847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CC4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D88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C62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6EE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E45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37A7F6B"/>
    <w:multiLevelType w:val="multilevel"/>
    <w:tmpl w:val="EB1E8E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BE0361"/>
    <w:multiLevelType w:val="hybridMultilevel"/>
    <w:tmpl w:val="8B06DD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BD65F5"/>
    <w:multiLevelType w:val="multilevel"/>
    <w:tmpl w:val="4C62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7C06E7"/>
    <w:multiLevelType w:val="hybridMultilevel"/>
    <w:tmpl w:val="535A1C56"/>
    <w:lvl w:ilvl="0" w:tplc="0409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23" w15:restartNumberingAfterBreak="0">
    <w:nsid w:val="4095594D"/>
    <w:multiLevelType w:val="hybridMultilevel"/>
    <w:tmpl w:val="37C03E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26ECF"/>
    <w:multiLevelType w:val="multilevel"/>
    <w:tmpl w:val="BA920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5A629DE"/>
    <w:multiLevelType w:val="multilevel"/>
    <w:tmpl w:val="D9843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73510C1"/>
    <w:multiLevelType w:val="multilevel"/>
    <w:tmpl w:val="EB1E8E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5DF1AB0"/>
    <w:multiLevelType w:val="hybridMultilevel"/>
    <w:tmpl w:val="F1DE93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6189A"/>
    <w:multiLevelType w:val="multilevel"/>
    <w:tmpl w:val="03AADD2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0" w15:restartNumberingAfterBreak="0">
    <w:nsid w:val="586F7160"/>
    <w:multiLevelType w:val="hybridMultilevel"/>
    <w:tmpl w:val="6F688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CF2B9A"/>
    <w:multiLevelType w:val="hybridMultilevel"/>
    <w:tmpl w:val="78F239F6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44321CF"/>
    <w:multiLevelType w:val="hybridMultilevel"/>
    <w:tmpl w:val="93103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77122"/>
    <w:multiLevelType w:val="multilevel"/>
    <w:tmpl w:val="DBC6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424578"/>
    <w:multiLevelType w:val="multilevel"/>
    <w:tmpl w:val="B3EA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E4014C"/>
    <w:multiLevelType w:val="multilevel"/>
    <w:tmpl w:val="03AADD2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numFmt w:val="low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numFmt w:val="low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numFmt w:val="low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numFmt w:val="low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numFmt w:val="low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6" w15:restartNumberingAfterBreak="0">
    <w:nsid w:val="7A485C16"/>
    <w:multiLevelType w:val="hybridMultilevel"/>
    <w:tmpl w:val="021C2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BC142C"/>
    <w:multiLevelType w:val="multilevel"/>
    <w:tmpl w:val="D9843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5A30D4"/>
    <w:multiLevelType w:val="hybridMultilevel"/>
    <w:tmpl w:val="E480C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42484"/>
    <w:multiLevelType w:val="multilevel"/>
    <w:tmpl w:val="394C70C6"/>
    <w:lvl w:ilvl="0">
      <w:start w:val="1"/>
      <w:numFmt w:val="lowerLetter"/>
      <w:lvlText w:val="%1."/>
      <w:lvlJc w:val="left"/>
      <w:pPr>
        <w:tabs>
          <w:tab w:val="num" w:pos="4680"/>
        </w:tabs>
        <w:ind w:left="4680" w:hanging="360"/>
      </w:pPr>
    </w:lvl>
    <w:lvl w:ilvl="1" w:tentative="1"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entative="1">
      <w:numFmt w:val="lowerLetter"/>
      <w:lvlText w:val="%3."/>
      <w:lvlJc w:val="left"/>
      <w:pPr>
        <w:tabs>
          <w:tab w:val="num" w:pos="6120"/>
        </w:tabs>
        <w:ind w:left="6120" w:hanging="360"/>
      </w:pPr>
    </w:lvl>
    <w:lvl w:ilvl="3" w:tentative="1">
      <w:numFmt w:val="lowerLetter"/>
      <w:lvlText w:val="%4."/>
      <w:lvlJc w:val="left"/>
      <w:pPr>
        <w:tabs>
          <w:tab w:val="num" w:pos="6840"/>
        </w:tabs>
        <w:ind w:left="6840" w:hanging="360"/>
      </w:pPr>
    </w:lvl>
    <w:lvl w:ilvl="4" w:tentative="1"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entative="1">
      <w:numFmt w:val="lowerLetter"/>
      <w:lvlText w:val="%6."/>
      <w:lvlJc w:val="left"/>
      <w:pPr>
        <w:tabs>
          <w:tab w:val="num" w:pos="8280"/>
        </w:tabs>
        <w:ind w:left="8280" w:hanging="360"/>
      </w:pPr>
    </w:lvl>
    <w:lvl w:ilvl="6" w:tentative="1">
      <w:numFmt w:val="lowerLetter"/>
      <w:lvlText w:val="%7."/>
      <w:lvlJc w:val="left"/>
      <w:pPr>
        <w:tabs>
          <w:tab w:val="num" w:pos="9000"/>
        </w:tabs>
        <w:ind w:left="9000" w:hanging="360"/>
      </w:pPr>
    </w:lvl>
    <w:lvl w:ilvl="7" w:tentative="1"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entative="1">
      <w:numFmt w:val="lowerLetter"/>
      <w:lvlText w:val="%9."/>
      <w:lvlJc w:val="left"/>
      <w:pPr>
        <w:tabs>
          <w:tab w:val="num" w:pos="10440"/>
        </w:tabs>
        <w:ind w:left="1044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27"/>
  </w:num>
  <w:num w:numId="6">
    <w:abstractNumId w:val="13"/>
  </w:num>
  <w:num w:numId="7">
    <w:abstractNumId w:val="1"/>
  </w:num>
  <w:num w:numId="8">
    <w:abstractNumId w:val="0"/>
  </w:num>
  <w:num w:numId="9">
    <w:abstractNumId w:val="22"/>
  </w:num>
  <w:num w:numId="10">
    <w:abstractNumId w:val="12"/>
  </w:num>
  <w:num w:numId="11">
    <w:abstractNumId w:val="38"/>
  </w:num>
  <w:num w:numId="12">
    <w:abstractNumId w:val="24"/>
  </w:num>
  <w:num w:numId="13">
    <w:abstractNumId w:val="11"/>
  </w:num>
  <w:num w:numId="14">
    <w:abstractNumId w:val="25"/>
  </w:num>
  <w:num w:numId="15">
    <w:abstractNumId w:val="29"/>
  </w:num>
  <w:num w:numId="16">
    <w:abstractNumId w:val="39"/>
  </w:num>
  <w:num w:numId="17">
    <w:abstractNumId w:val="19"/>
  </w:num>
  <w:num w:numId="18">
    <w:abstractNumId w:val="32"/>
  </w:num>
  <w:num w:numId="19">
    <w:abstractNumId w:val="8"/>
  </w:num>
  <w:num w:numId="20">
    <w:abstractNumId w:val="37"/>
  </w:num>
  <w:num w:numId="21">
    <w:abstractNumId w:val="31"/>
  </w:num>
  <w:num w:numId="22">
    <w:abstractNumId w:val="30"/>
  </w:num>
  <w:num w:numId="23">
    <w:abstractNumId w:val="35"/>
  </w:num>
  <w:num w:numId="24">
    <w:abstractNumId w:val="7"/>
  </w:num>
  <w:num w:numId="25">
    <w:abstractNumId w:val="26"/>
  </w:num>
  <w:num w:numId="26">
    <w:abstractNumId w:val="20"/>
  </w:num>
  <w:num w:numId="27">
    <w:abstractNumId w:val="36"/>
  </w:num>
  <w:num w:numId="28">
    <w:abstractNumId w:val="15"/>
  </w:num>
  <w:num w:numId="29">
    <w:abstractNumId w:val="28"/>
  </w:num>
  <w:num w:numId="30">
    <w:abstractNumId w:val="23"/>
  </w:num>
  <w:num w:numId="31">
    <w:abstractNumId w:val="17"/>
  </w:num>
  <w:num w:numId="32">
    <w:abstractNumId w:val="18"/>
  </w:num>
  <w:num w:numId="33">
    <w:abstractNumId w:val="6"/>
  </w:num>
  <w:num w:numId="34">
    <w:abstractNumId w:val="33"/>
  </w:num>
  <w:num w:numId="35">
    <w:abstractNumId w:val="34"/>
  </w:num>
  <w:num w:numId="36">
    <w:abstractNumId w:val="14"/>
  </w:num>
  <w:num w:numId="37">
    <w:abstractNumId w:val="9"/>
  </w:num>
  <w:num w:numId="38">
    <w:abstractNumId w:val="16"/>
  </w:num>
  <w:num w:numId="39">
    <w:abstractNumId w:val="21"/>
  </w:num>
  <w:num w:numId="40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913"/>
    <w:rsid w:val="000038D8"/>
    <w:rsid w:val="00011E49"/>
    <w:rsid w:val="00012FC2"/>
    <w:rsid w:val="00013985"/>
    <w:rsid w:val="00014D05"/>
    <w:rsid w:val="00024392"/>
    <w:rsid w:val="00026203"/>
    <w:rsid w:val="00040AD9"/>
    <w:rsid w:val="0004539E"/>
    <w:rsid w:val="000453DE"/>
    <w:rsid w:val="00045AA5"/>
    <w:rsid w:val="0006092F"/>
    <w:rsid w:val="00073040"/>
    <w:rsid w:val="000807FA"/>
    <w:rsid w:val="00085AAB"/>
    <w:rsid w:val="00086473"/>
    <w:rsid w:val="00087F1A"/>
    <w:rsid w:val="00096D79"/>
    <w:rsid w:val="000A3769"/>
    <w:rsid w:val="000A5BB9"/>
    <w:rsid w:val="000A7DD2"/>
    <w:rsid w:val="000D60E1"/>
    <w:rsid w:val="000E040A"/>
    <w:rsid w:val="000E1E7B"/>
    <w:rsid w:val="000E56C6"/>
    <w:rsid w:val="000E6BD6"/>
    <w:rsid w:val="000E7B00"/>
    <w:rsid w:val="000F44BF"/>
    <w:rsid w:val="000F6201"/>
    <w:rsid w:val="00116A11"/>
    <w:rsid w:val="001243B0"/>
    <w:rsid w:val="00125090"/>
    <w:rsid w:val="00125A00"/>
    <w:rsid w:val="0012630F"/>
    <w:rsid w:val="0013029C"/>
    <w:rsid w:val="00134102"/>
    <w:rsid w:val="0014549E"/>
    <w:rsid w:val="00151D0D"/>
    <w:rsid w:val="00154AA2"/>
    <w:rsid w:val="0015553D"/>
    <w:rsid w:val="001571A2"/>
    <w:rsid w:val="00175B4E"/>
    <w:rsid w:val="00185A65"/>
    <w:rsid w:val="001870B4"/>
    <w:rsid w:val="00194C92"/>
    <w:rsid w:val="00194CDD"/>
    <w:rsid w:val="00196367"/>
    <w:rsid w:val="001965B1"/>
    <w:rsid w:val="00197DBC"/>
    <w:rsid w:val="001A7B9D"/>
    <w:rsid w:val="001B3C14"/>
    <w:rsid w:val="001B7AA6"/>
    <w:rsid w:val="001C23A5"/>
    <w:rsid w:val="001E6DD9"/>
    <w:rsid w:val="001F384F"/>
    <w:rsid w:val="002041BA"/>
    <w:rsid w:val="00213469"/>
    <w:rsid w:val="00215A49"/>
    <w:rsid w:val="00224B49"/>
    <w:rsid w:val="0023126D"/>
    <w:rsid w:val="00237FB2"/>
    <w:rsid w:val="002545C8"/>
    <w:rsid w:val="002560A2"/>
    <w:rsid w:val="00261E1E"/>
    <w:rsid w:val="00264913"/>
    <w:rsid w:val="0027782A"/>
    <w:rsid w:val="00280028"/>
    <w:rsid w:val="00290E6D"/>
    <w:rsid w:val="002A08A9"/>
    <w:rsid w:val="002A6F22"/>
    <w:rsid w:val="002B204A"/>
    <w:rsid w:val="002B3A17"/>
    <w:rsid w:val="002C5D06"/>
    <w:rsid w:val="002C7619"/>
    <w:rsid w:val="002D4B59"/>
    <w:rsid w:val="002D7CF1"/>
    <w:rsid w:val="002E73F9"/>
    <w:rsid w:val="002E7970"/>
    <w:rsid w:val="002F05A8"/>
    <w:rsid w:val="002F3A1A"/>
    <w:rsid w:val="00332314"/>
    <w:rsid w:val="00344078"/>
    <w:rsid w:val="00344ABC"/>
    <w:rsid w:val="00357331"/>
    <w:rsid w:val="0036142B"/>
    <w:rsid w:val="003635EF"/>
    <w:rsid w:val="00363C2E"/>
    <w:rsid w:val="00365C4E"/>
    <w:rsid w:val="003707C5"/>
    <w:rsid w:val="003728CC"/>
    <w:rsid w:val="00385C68"/>
    <w:rsid w:val="0039098C"/>
    <w:rsid w:val="00390E3E"/>
    <w:rsid w:val="0039752A"/>
    <w:rsid w:val="003A7DD6"/>
    <w:rsid w:val="003B22FB"/>
    <w:rsid w:val="003B2B3C"/>
    <w:rsid w:val="003D1121"/>
    <w:rsid w:val="003E0D66"/>
    <w:rsid w:val="003F73F1"/>
    <w:rsid w:val="00405683"/>
    <w:rsid w:val="004110A2"/>
    <w:rsid w:val="0041195E"/>
    <w:rsid w:val="00413424"/>
    <w:rsid w:val="00414F5C"/>
    <w:rsid w:val="00416F56"/>
    <w:rsid w:val="004231E4"/>
    <w:rsid w:val="004278B4"/>
    <w:rsid w:val="00427BA9"/>
    <w:rsid w:val="0043292C"/>
    <w:rsid w:val="004418DD"/>
    <w:rsid w:val="0045010D"/>
    <w:rsid w:val="00450AAF"/>
    <w:rsid w:val="0046045A"/>
    <w:rsid w:val="004619B5"/>
    <w:rsid w:val="00464766"/>
    <w:rsid w:val="00465D6E"/>
    <w:rsid w:val="00467846"/>
    <w:rsid w:val="00480D6A"/>
    <w:rsid w:val="00485545"/>
    <w:rsid w:val="004A2553"/>
    <w:rsid w:val="004B140C"/>
    <w:rsid w:val="004C1A12"/>
    <w:rsid w:val="004C4DBC"/>
    <w:rsid w:val="004D65D5"/>
    <w:rsid w:val="00506A63"/>
    <w:rsid w:val="00512F77"/>
    <w:rsid w:val="00515E47"/>
    <w:rsid w:val="00526215"/>
    <w:rsid w:val="00526D85"/>
    <w:rsid w:val="00531AB7"/>
    <w:rsid w:val="00532576"/>
    <w:rsid w:val="00547D30"/>
    <w:rsid w:val="00547E08"/>
    <w:rsid w:val="00552CA0"/>
    <w:rsid w:val="00552FA7"/>
    <w:rsid w:val="005606AE"/>
    <w:rsid w:val="00564C7B"/>
    <w:rsid w:val="00570B6A"/>
    <w:rsid w:val="00575A07"/>
    <w:rsid w:val="0057629C"/>
    <w:rsid w:val="005A1FF8"/>
    <w:rsid w:val="005A3296"/>
    <w:rsid w:val="005A6273"/>
    <w:rsid w:val="005A69A3"/>
    <w:rsid w:val="005B303B"/>
    <w:rsid w:val="005C2295"/>
    <w:rsid w:val="005C3AF5"/>
    <w:rsid w:val="005C4DB0"/>
    <w:rsid w:val="005D4A5D"/>
    <w:rsid w:val="005E00D8"/>
    <w:rsid w:val="005E0A77"/>
    <w:rsid w:val="005F20F5"/>
    <w:rsid w:val="005F387F"/>
    <w:rsid w:val="00607277"/>
    <w:rsid w:val="006112EE"/>
    <w:rsid w:val="00613A09"/>
    <w:rsid w:val="00614A5B"/>
    <w:rsid w:val="00617197"/>
    <w:rsid w:val="006209C3"/>
    <w:rsid w:val="00630F23"/>
    <w:rsid w:val="00637EB2"/>
    <w:rsid w:val="00642829"/>
    <w:rsid w:val="00644294"/>
    <w:rsid w:val="00644911"/>
    <w:rsid w:val="00652A9E"/>
    <w:rsid w:val="00660124"/>
    <w:rsid w:val="00664067"/>
    <w:rsid w:val="006672B7"/>
    <w:rsid w:val="00671716"/>
    <w:rsid w:val="00673B42"/>
    <w:rsid w:val="00673DF0"/>
    <w:rsid w:val="00684A18"/>
    <w:rsid w:val="00693706"/>
    <w:rsid w:val="00697F85"/>
    <w:rsid w:val="006A16E8"/>
    <w:rsid w:val="006A57FA"/>
    <w:rsid w:val="006B2C6A"/>
    <w:rsid w:val="006C1453"/>
    <w:rsid w:val="006C704F"/>
    <w:rsid w:val="006D1EB9"/>
    <w:rsid w:val="006D7F1C"/>
    <w:rsid w:val="006F161F"/>
    <w:rsid w:val="006F7E9A"/>
    <w:rsid w:val="00702615"/>
    <w:rsid w:val="00712E62"/>
    <w:rsid w:val="007170A8"/>
    <w:rsid w:val="00722CFE"/>
    <w:rsid w:val="007302A6"/>
    <w:rsid w:val="00735D64"/>
    <w:rsid w:val="007411C2"/>
    <w:rsid w:val="00742125"/>
    <w:rsid w:val="00743C85"/>
    <w:rsid w:val="00745B4E"/>
    <w:rsid w:val="00753864"/>
    <w:rsid w:val="007557F2"/>
    <w:rsid w:val="007634E1"/>
    <w:rsid w:val="007673FF"/>
    <w:rsid w:val="007738D2"/>
    <w:rsid w:val="00773F71"/>
    <w:rsid w:val="007826B0"/>
    <w:rsid w:val="007B220A"/>
    <w:rsid w:val="007B2D24"/>
    <w:rsid w:val="007D3EBD"/>
    <w:rsid w:val="007D5A20"/>
    <w:rsid w:val="007F2B05"/>
    <w:rsid w:val="007F6AF1"/>
    <w:rsid w:val="00800078"/>
    <w:rsid w:val="00802E87"/>
    <w:rsid w:val="008211BD"/>
    <w:rsid w:val="008256E3"/>
    <w:rsid w:val="008455A9"/>
    <w:rsid w:val="00847EE5"/>
    <w:rsid w:val="0085066A"/>
    <w:rsid w:val="0085155A"/>
    <w:rsid w:val="008527BA"/>
    <w:rsid w:val="008540D5"/>
    <w:rsid w:val="00877EE5"/>
    <w:rsid w:val="0088368E"/>
    <w:rsid w:val="008857C5"/>
    <w:rsid w:val="0088676D"/>
    <w:rsid w:val="00887EEA"/>
    <w:rsid w:val="008918F9"/>
    <w:rsid w:val="00895534"/>
    <w:rsid w:val="008A0E4D"/>
    <w:rsid w:val="008B06CC"/>
    <w:rsid w:val="008B4796"/>
    <w:rsid w:val="008B6684"/>
    <w:rsid w:val="008C6C2E"/>
    <w:rsid w:val="008D3036"/>
    <w:rsid w:val="008E1F07"/>
    <w:rsid w:val="008E3BD2"/>
    <w:rsid w:val="0092557D"/>
    <w:rsid w:val="0093045A"/>
    <w:rsid w:val="009424CD"/>
    <w:rsid w:val="009459EA"/>
    <w:rsid w:val="009551F1"/>
    <w:rsid w:val="00955CF6"/>
    <w:rsid w:val="00963FDF"/>
    <w:rsid w:val="00967CCD"/>
    <w:rsid w:val="00971306"/>
    <w:rsid w:val="009859C3"/>
    <w:rsid w:val="0099656E"/>
    <w:rsid w:val="009A2732"/>
    <w:rsid w:val="009A6DD6"/>
    <w:rsid w:val="009B074E"/>
    <w:rsid w:val="009B3468"/>
    <w:rsid w:val="009B6186"/>
    <w:rsid w:val="009B6876"/>
    <w:rsid w:val="009C3C2F"/>
    <w:rsid w:val="009C4997"/>
    <w:rsid w:val="009D1F3A"/>
    <w:rsid w:val="009E6008"/>
    <w:rsid w:val="009F0ACF"/>
    <w:rsid w:val="00A0226C"/>
    <w:rsid w:val="00A07AFC"/>
    <w:rsid w:val="00A169C8"/>
    <w:rsid w:val="00A27128"/>
    <w:rsid w:val="00A3100F"/>
    <w:rsid w:val="00A35BC2"/>
    <w:rsid w:val="00A37940"/>
    <w:rsid w:val="00A42F98"/>
    <w:rsid w:val="00A44FEF"/>
    <w:rsid w:val="00A45446"/>
    <w:rsid w:val="00A5373D"/>
    <w:rsid w:val="00A53D29"/>
    <w:rsid w:val="00A550FC"/>
    <w:rsid w:val="00A604A7"/>
    <w:rsid w:val="00A6307A"/>
    <w:rsid w:val="00A7099A"/>
    <w:rsid w:val="00A7119E"/>
    <w:rsid w:val="00A73A5D"/>
    <w:rsid w:val="00A749FF"/>
    <w:rsid w:val="00A75869"/>
    <w:rsid w:val="00AA1AAF"/>
    <w:rsid w:val="00AA1BC6"/>
    <w:rsid w:val="00AA2028"/>
    <w:rsid w:val="00AA56EC"/>
    <w:rsid w:val="00AA6536"/>
    <w:rsid w:val="00AA7605"/>
    <w:rsid w:val="00AB04BB"/>
    <w:rsid w:val="00AB4963"/>
    <w:rsid w:val="00AC0865"/>
    <w:rsid w:val="00AC32C9"/>
    <w:rsid w:val="00AC4083"/>
    <w:rsid w:val="00AC7108"/>
    <w:rsid w:val="00AD1718"/>
    <w:rsid w:val="00AE4511"/>
    <w:rsid w:val="00AF26B4"/>
    <w:rsid w:val="00B0067E"/>
    <w:rsid w:val="00B03538"/>
    <w:rsid w:val="00B40AA8"/>
    <w:rsid w:val="00B47257"/>
    <w:rsid w:val="00B534C6"/>
    <w:rsid w:val="00B71A71"/>
    <w:rsid w:val="00B71C07"/>
    <w:rsid w:val="00B75DFB"/>
    <w:rsid w:val="00B807DD"/>
    <w:rsid w:val="00B85226"/>
    <w:rsid w:val="00B8690B"/>
    <w:rsid w:val="00B913CA"/>
    <w:rsid w:val="00B92FE5"/>
    <w:rsid w:val="00B94F75"/>
    <w:rsid w:val="00BA0345"/>
    <w:rsid w:val="00BA2503"/>
    <w:rsid w:val="00BB2B15"/>
    <w:rsid w:val="00BB6C2C"/>
    <w:rsid w:val="00BC404B"/>
    <w:rsid w:val="00BC444A"/>
    <w:rsid w:val="00BC682A"/>
    <w:rsid w:val="00BD3901"/>
    <w:rsid w:val="00BD538D"/>
    <w:rsid w:val="00BE317E"/>
    <w:rsid w:val="00BE49AD"/>
    <w:rsid w:val="00BF241D"/>
    <w:rsid w:val="00BF3ED0"/>
    <w:rsid w:val="00BF51F1"/>
    <w:rsid w:val="00C01E18"/>
    <w:rsid w:val="00C238BD"/>
    <w:rsid w:val="00C265DE"/>
    <w:rsid w:val="00C348E7"/>
    <w:rsid w:val="00C36B2B"/>
    <w:rsid w:val="00C41B7F"/>
    <w:rsid w:val="00C46EAF"/>
    <w:rsid w:val="00C50AC3"/>
    <w:rsid w:val="00C57FD1"/>
    <w:rsid w:val="00C63EBA"/>
    <w:rsid w:val="00CA1196"/>
    <w:rsid w:val="00CA3136"/>
    <w:rsid w:val="00CA702E"/>
    <w:rsid w:val="00CB50C9"/>
    <w:rsid w:val="00CD6CED"/>
    <w:rsid w:val="00CE0F00"/>
    <w:rsid w:val="00CF1538"/>
    <w:rsid w:val="00D0398B"/>
    <w:rsid w:val="00D05ABD"/>
    <w:rsid w:val="00D10BAC"/>
    <w:rsid w:val="00D1252A"/>
    <w:rsid w:val="00D160FB"/>
    <w:rsid w:val="00D21D4D"/>
    <w:rsid w:val="00D3714C"/>
    <w:rsid w:val="00D41C82"/>
    <w:rsid w:val="00D437D7"/>
    <w:rsid w:val="00D439CD"/>
    <w:rsid w:val="00D557EB"/>
    <w:rsid w:val="00D57168"/>
    <w:rsid w:val="00D65466"/>
    <w:rsid w:val="00D67C0E"/>
    <w:rsid w:val="00D71E8B"/>
    <w:rsid w:val="00D80006"/>
    <w:rsid w:val="00D85976"/>
    <w:rsid w:val="00DA1789"/>
    <w:rsid w:val="00DA31CB"/>
    <w:rsid w:val="00DB37E3"/>
    <w:rsid w:val="00DC070C"/>
    <w:rsid w:val="00DC1DB5"/>
    <w:rsid w:val="00DE0486"/>
    <w:rsid w:val="00E0002F"/>
    <w:rsid w:val="00E02EC4"/>
    <w:rsid w:val="00E131EE"/>
    <w:rsid w:val="00E2587E"/>
    <w:rsid w:val="00E4478B"/>
    <w:rsid w:val="00E512E0"/>
    <w:rsid w:val="00E62CAB"/>
    <w:rsid w:val="00E70F25"/>
    <w:rsid w:val="00E80405"/>
    <w:rsid w:val="00E91619"/>
    <w:rsid w:val="00EA26B5"/>
    <w:rsid w:val="00EA4420"/>
    <w:rsid w:val="00EB1414"/>
    <w:rsid w:val="00EC0D63"/>
    <w:rsid w:val="00EC1F34"/>
    <w:rsid w:val="00EC63EA"/>
    <w:rsid w:val="00ED49E1"/>
    <w:rsid w:val="00F006B8"/>
    <w:rsid w:val="00F01BCB"/>
    <w:rsid w:val="00F02823"/>
    <w:rsid w:val="00F07E7D"/>
    <w:rsid w:val="00F30F90"/>
    <w:rsid w:val="00F33F11"/>
    <w:rsid w:val="00F41823"/>
    <w:rsid w:val="00F452FA"/>
    <w:rsid w:val="00F470B1"/>
    <w:rsid w:val="00F53F7B"/>
    <w:rsid w:val="00F54A54"/>
    <w:rsid w:val="00F672E8"/>
    <w:rsid w:val="00F716CD"/>
    <w:rsid w:val="00F71E82"/>
    <w:rsid w:val="00F72392"/>
    <w:rsid w:val="00F847FB"/>
    <w:rsid w:val="00F911F4"/>
    <w:rsid w:val="00F935C8"/>
    <w:rsid w:val="00FA02D4"/>
    <w:rsid w:val="00FA39C9"/>
    <w:rsid w:val="00FA4D86"/>
    <w:rsid w:val="00FC0452"/>
    <w:rsid w:val="00FC139D"/>
    <w:rsid w:val="00FD5F2D"/>
    <w:rsid w:val="00FE16DA"/>
    <w:rsid w:val="00FF040E"/>
    <w:rsid w:val="00FF2B49"/>
    <w:rsid w:val="1F5B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C520B"/>
  <w15:docId w15:val="{C807C38E-1FB4-4AA4-8E84-2B93C7688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E8B"/>
    <w:pPr>
      <w:spacing w:after="120" w:line="240" w:lineRule="auto"/>
    </w:pPr>
    <w:rPr>
      <w:rFonts w:ascii="Segoe UI" w:eastAsia="Times New Roman" w:hAnsi="Segoe U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E8B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E8B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D71E8B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E8B"/>
    <w:pPr>
      <w:ind w:left="720"/>
      <w:contextualSpacing/>
    </w:pPr>
  </w:style>
  <w:style w:type="character" w:styleId="Hyperlink">
    <w:name w:val="Hyperlink"/>
    <w:uiPriority w:val="99"/>
    <w:unhideWhenUsed/>
    <w:rsid w:val="00D71E8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1E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D71E8B"/>
    <w:rPr>
      <w:rFonts w:ascii="Segoe UI" w:eastAsia="Times New Roman" w:hAnsi="Segoe UI" w:cs="Times New Roman"/>
    </w:rPr>
  </w:style>
  <w:style w:type="paragraph" w:styleId="Footer">
    <w:name w:val="footer"/>
    <w:basedOn w:val="Normal"/>
    <w:link w:val="FooterChar"/>
    <w:unhideWhenUsed/>
    <w:rsid w:val="00D71E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rsid w:val="00D71E8B"/>
    <w:rPr>
      <w:rFonts w:ascii="Segoe UI" w:eastAsia="Times New Roman" w:hAnsi="Segoe U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D71E8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D71E8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1E8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6012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E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E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E08"/>
    <w:rPr>
      <w:b/>
      <w:bCs/>
      <w:sz w:val="20"/>
      <w:szCs w:val="20"/>
    </w:rPr>
  </w:style>
  <w:style w:type="character" w:styleId="Emphasis">
    <w:name w:val="Emphasis"/>
    <w:uiPriority w:val="20"/>
    <w:qFormat/>
    <w:rsid w:val="00D71E8B"/>
    <w:rPr>
      <w:i/>
      <w:iCs/>
    </w:rPr>
  </w:style>
  <w:style w:type="character" w:customStyle="1" w:styleId="Heading1Char">
    <w:name w:val="Heading 1 Char"/>
    <w:link w:val="Heading1"/>
    <w:uiPriority w:val="9"/>
    <w:rsid w:val="00D71E8B"/>
    <w:rPr>
      <w:rFonts w:ascii="Segoe UI" w:eastAsia="Times New Roman" w:hAnsi="Segoe UI" w:cs="Times New Roman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D71E8B"/>
    <w:rPr>
      <w:rFonts w:ascii="Segoe UI" w:eastAsia="Times New Roman" w:hAnsi="Segoe UI" w:cs="Times New Roman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D71E8B"/>
    <w:rPr>
      <w:rFonts w:ascii="Segoe UI" w:eastAsia="Times New Roman" w:hAnsi="Segoe UI" w:cs="Times New Roman"/>
      <w:b/>
      <w:bCs/>
    </w:rPr>
  </w:style>
  <w:style w:type="character" w:styleId="IntenseEmphasis">
    <w:name w:val="Intense Emphasis"/>
    <w:uiPriority w:val="21"/>
    <w:qFormat/>
    <w:rsid w:val="00D71E8B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D71E8B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D71E8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D71E8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D71E8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D71E8B"/>
    <w:pPr>
      <w:numPr>
        <w:numId w:val="4"/>
      </w:numPr>
      <w:contextualSpacing/>
    </w:pPr>
  </w:style>
  <w:style w:type="numbering" w:customStyle="1" w:styleId="ListCheckbox">
    <w:name w:val="List Checkbox"/>
    <w:basedOn w:val="NoList"/>
    <w:uiPriority w:val="99"/>
    <w:rsid w:val="00D71E8B"/>
    <w:pPr>
      <w:numPr>
        <w:numId w:val="5"/>
      </w:numPr>
    </w:pPr>
  </w:style>
  <w:style w:type="paragraph" w:styleId="ListContinue2">
    <w:name w:val="List Continue 2"/>
    <w:basedOn w:val="Normal"/>
    <w:uiPriority w:val="99"/>
    <w:unhideWhenUsed/>
    <w:rsid w:val="00D71E8B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D71E8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D71E8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unhideWhenUsed/>
    <w:rsid w:val="00D71E8B"/>
    <w:pPr>
      <w:numPr>
        <w:numId w:val="8"/>
      </w:numPr>
      <w:contextualSpacing/>
    </w:pPr>
  </w:style>
  <w:style w:type="paragraph" w:styleId="MacroText">
    <w:name w:val="macro"/>
    <w:link w:val="MacroTextChar"/>
    <w:uiPriority w:val="99"/>
    <w:unhideWhenUsed/>
    <w:rsid w:val="00D71E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link w:val="MacroText"/>
    <w:uiPriority w:val="99"/>
    <w:rsid w:val="00D71E8B"/>
    <w:rPr>
      <w:rFonts w:ascii="Consolas" w:eastAsia="Times New Roman" w:hAnsi="Consolas" w:cs="Consolas"/>
      <w:sz w:val="20"/>
      <w:szCs w:val="20"/>
    </w:rPr>
  </w:style>
  <w:style w:type="paragraph" w:styleId="NoSpacing">
    <w:name w:val="No Spacing"/>
    <w:uiPriority w:val="1"/>
    <w:qFormat/>
    <w:rsid w:val="00D71E8B"/>
    <w:pPr>
      <w:spacing w:after="0" w:line="240" w:lineRule="auto"/>
    </w:pPr>
    <w:rPr>
      <w:rFonts w:ascii="Segoe UI" w:eastAsia="Times New Roman" w:hAnsi="Segoe UI" w:cs="Times New Roman"/>
      <w:sz w:val="24"/>
    </w:rPr>
  </w:style>
  <w:style w:type="paragraph" w:styleId="NormalWeb">
    <w:name w:val="Normal (Web)"/>
    <w:basedOn w:val="Normal"/>
    <w:rsid w:val="00D71E8B"/>
  </w:style>
  <w:style w:type="character" w:styleId="Strong">
    <w:name w:val="Strong"/>
    <w:uiPriority w:val="22"/>
    <w:qFormat/>
    <w:rsid w:val="00D71E8B"/>
    <w:rPr>
      <w:b/>
      <w:bCs/>
    </w:rPr>
  </w:style>
  <w:style w:type="paragraph" w:customStyle="1" w:styleId="StyleHeading2After0pt">
    <w:name w:val="Style Heading 2 + After:  0 pt"/>
    <w:basedOn w:val="Heading2"/>
    <w:rsid w:val="00D71E8B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D71E8B"/>
    <w:rPr>
      <w:i/>
      <w:iCs/>
      <w:color w:val="404040"/>
    </w:rPr>
  </w:style>
  <w:style w:type="table" w:styleId="TableGridLight">
    <w:name w:val="Grid Table Light"/>
    <w:basedOn w:val="TableNormal"/>
    <w:uiPriority w:val="40"/>
    <w:rsid w:val="00D71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90E3E"/>
    <w:pPr>
      <w:spacing w:after="0"/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390E3E"/>
    <w:rPr>
      <w:rFonts w:ascii="Segoe UI" w:eastAsia="Times New Roman" w:hAnsi="Segoe UI" w:cs="Times New Roman"/>
      <w:b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0E3E"/>
    <w:pPr>
      <w:numPr>
        <w:ilvl w:val="1"/>
      </w:numPr>
      <w:spacing w:after="0"/>
      <w:jc w:val="center"/>
    </w:pPr>
    <w:rPr>
      <w:rFonts w:eastAsiaTheme="minorEastAsia" w:cstheme="minorBidi"/>
      <w:color w:val="5A5A5A" w:themeColor="text1" w:themeTint="A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90E3E"/>
    <w:rPr>
      <w:rFonts w:ascii="Segoe UI" w:hAnsi="Segoe UI"/>
      <w:color w:val="5A5A5A" w:themeColor="text1" w:themeTint="A5"/>
      <w:sz w:val="32"/>
    </w:rPr>
  </w:style>
  <w:style w:type="paragraph" w:styleId="BodyText">
    <w:name w:val="Body Text"/>
    <w:basedOn w:val="Normal"/>
    <w:link w:val="BodyTextChar"/>
    <w:uiPriority w:val="1"/>
    <w:qFormat/>
    <w:rsid w:val="005A6273"/>
    <w:pPr>
      <w:widowControl w:val="0"/>
      <w:autoSpaceDE w:val="0"/>
      <w:autoSpaceDN w:val="0"/>
      <w:spacing w:after="0"/>
      <w:ind w:left="82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A6273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12509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125090"/>
  </w:style>
  <w:style w:type="character" w:customStyle="1" w:styleId="eop">
    <w:name w:val="eop"/>
    <w:basedOn w:val="DefaultParagraphFont"/>
    <w:rsid w:val="00125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0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access@mtsac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mtsac2.mywconline.com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ee494\OneDrive%20-%20mtsac.edu\WRITING%20CENTER\DLAs\ADA%20Compliate%20DLA%20Template%20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E7E2A4124CA49B5BD11B8938BB480" ma:contentTypeVersion="16" ma:contentTypeDescription="Create a new document." ma:contentTypeScope="" ma:versionID="a4e0ea4df6b6bcd707f87b3d13533840">
  <xsd:schema xmlns:xsd="http://www.w3.org/2001/XMLSchema" xmlns:xs="http://www.w3.org/2001/XMLSchema" xmlns:p="http://schemas.microsoft.com/office/2006/metadata/properties" xmlns:ns2="55c31e73-abc8-4786-9fdf-eca6c96400cb" xmlns:ns3="ccbe3f28-63c7-485f-940a-7c239b795170" targetNamespace="http://schemas.microsoft.com/office/2006/metadata/properties" ma:root="true" ma:fieldsID="a2845df6e119413933080c96afc457a8" ns2:_="" ns3:_="">
    <xsd:import namespace="55c31e73-abc8-4786-9fdf-eca6c96400cb"/>
    <xsd:import namespace="ccbe3f28-63c7-485f-940a-7c239b795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31e73-abc8-4786-9fdf-eca6c9640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e3f28-63c7-485f-940a-7c239b795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febf58-c7e3-4f5c-90a1-2aed0ee7a29e}" ma:internalName="TaxCatchAll" ma:showField="CatchAllData" ma:web="ccbe3f28-63c7-485f-940a-7c239b795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31e73-abc8-4786-9fdf-eca6c96400cb">
      <Terms xmlns="http://schemas.microsoft.com/office/infopath/2007/PartnerControls"/>
    </lcf76f155ced4ddcb4097134ff3c332f>
    <TaxCatchAll xmlns="ccbe3f28-63c7-485f-940a-7c239b79517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AEB59-C94C-4D9E-B13D-7DB65C98B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31e73-abc8-4786-9fdf-eca6c96400cb"/>
    <ds:schemaRef ds:uri="ccbe3f28-63c7-485f-940a-7c239b795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6F790A-94D9-4CE6-8A5A-D132F9F74B8C}">
  <ds:schemaRefs>
    <ds:schemaRef ds:uri="http://schemas.microsoft.com/office/2006/metadata/properties"/>
    <ds:schemaRef ds:uri="http://schemas.microsoft.com/office/infopath/2007/PartnerControls"/>
    <ds:schemaRef ds:uri="55c31e73-abc8-4786-9fdf-eca6c96400cb"/>
    <ds:schemaRef ds:uri="ccbe3f28-63c7-485f-940a-7c239b795170"/>
  </ds:schemaRefs>
</ds:datastoreItem>
</file>

<file path=customXml/itemProps3.xml><?xml version="1.0" encoding="utf-8"?>
<ds:datastoreItem xmlns:ds="http://schemas.openxmlformats.org/officeDocument/2006/customXml" ds:itemID="{B2FDD4FC-8F7D-4015-93E8-8A97E77E03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A39B7-5322-4463-BFB7-6FD755A48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ADA Compliate DLA Template 2019</Template>
  <TotalTime>1</TotalTime>
  <Pages>6</Pages>
  <Words>1324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8856</CharactersWithSpaces>
  <SharedDoc>false</SharedDoc>
  <HLinks>
    <vt:vector size="12" baseType="variant">
      <vt:variant>
        <vt:i4>786471</vt:i4>
      </vt:variant>
      <vt:variant>
        <vt:i4>3</vt:i4>
      </vt:variant>
      <vt:variant>
        <vt:i4>0</vt:i4>
      </vt:variant>
      <vt:variant>
        <vt:i4>5</vt:i4>
      </vt:variant>
      <vt:variant>
        <vt:lpwstr>mailto:access@mtsac.edu</vt:lpwstr>
      </vt:variant>
      <vt:variant>
        <vt:lpwstr/>
      </vt:variant>
      <vt:variant>
        <vt:i4>3080293</vt:i4>
      </vt:variant>
      <vt:variant>
        <vt:i4>0</vt:i4>
      </vt:variant>
      <vt:variant>
        <vt:i4>0</vt:i4>
      </vt:variant>
      <vt:variant>
        <vt:i4>5</vt:i4>
      </vt:variant>
      <vt:variant>
        <vt:lpwstr>https://mtsac2.mywconline.com/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Janella</dc:creator>
  <cp:keywords/>
  <cp:lastModifiedBy>O'Brien, Sophia</cp:lastModifiedBy>
  <cp:revision>2</cp:revision>
  <cp:lastPrinted>2012-07-12T00:09:00Z</cp:lastPrinted>
  <dcterms:created xsi:type="dcterms:W3CDTF">2023-04-26T18:35:00Z</dcterms:created>
  <dcterms:modified xsi:type="dcterms:W3CDTF">2023-04-26T18:35:00Z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0x010100CA4E7E2A4124CA49B5BD11B8938BB480</vt:lpwstr>
  </property>
</Properties>
</file>