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E20" w:rsidRPr="00C72A4B" w:rsidRDefault="00E32D91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6B330" wp14:editId="48750FE1">
                <wp:simplePos x="0" y="0"/>
                <wp:positionH relativeFrom="column">
                  <wp:posOffset>4392168</wp:posOffset>
                </wp:positionH>
                <wp:positionV relativeFrom="paragraph">
                  <wp:posOffset>6769608</wp:posOffset>
                </wp:positionV>
                <wp:extent cx="2783840" cy="2157349"/>
                <wp:effectExtent l="0" t="0" r="16510" b="14605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840" cy="2157349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77"/>
                            </w:tblGrid>
                            <w:tr w:rsidR="00B33E5D" w:rsidRPr="0036184C" w:rsidTr="00E32D91">
                              <w:trPr>
                                <w:trHeight w:val="1260"/>
                              </w:trPr>
                              <w:tc>
                                <w:tcPr>
                                  <w:tcW w:w="5000" w:type="pct"/>
                                </w:tcPr>
                                <w:sdt>
                                  <w:sdtPr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d w:val="9594859"/>
                                  </w:sdtPr>
                                  <w:sdtEndPr/>
                                  <w:sdtContent>
                                    <w:p w:rsidR="00C97DCF" w:rsidRPr="00E32D91" w:rsidRDefault="005E61F2" w:rsidP="00E32D91">
                                      <w:pPr>
                                        <w:pStyle w:val="Title"/>
                                        <w:shd w:val="clear" w:color="auto" w:fill="FFFFFF" w:themeFill="background1"/>
                                        <w:spacing w:before="0" w:after="0"/>
                                        <w:jc w:val="center"/>
                                        <w:rPr>
                                          <w:color w:val="4A442A" w:themeColor="background2" w:themeShade="40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E32D91">
                                        <w:rPr>
                                          <w:color w:val="4A442A" w:themeColor="background2" w:themeShade="40"/>
                                          <w:sz w:val="40"/>
                                          <w:szCs w:val="40"/>
                                        </w:rPr>
                                        <w:t>Session 1</w:t>
                                      </w:r>
                                    </w:p>
                                  </w:sdtContent>
                                </w:sdt>
                                <w:p w:rsidR="00E32D91" w:rsidRDefault="005E61F2" w:rsidP="00E32D91">
                                  <w:pPr>
                                    <w:pStyle w:val="EventDetails"/>
                                    <w:shd w:val="clear" w:color="auto" w:fill="FFFFFF" w:themeFill="background1"/>
                                    <w:spacing w:before="0" w:after="0"/>
                                    <w:jc w:val="center"/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 w:rsidRPr="00E32D91"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Week 4 – Week 7</w:t>
                                  </w:r>
                                </w:p>
                                <w:p w:rsidR="00C97DCF" w:rsidRDefault="00E32D91" w:rsidP="00E32D91">
                                  <w:pPr>
                                    <w:pStyle w:val="EventDetails"/>
                                    <w:shd w:val="clear" w:color="auto" w:fill="FFFFFF" w:themeFill="background1"/>
                                    <w:spacing w:before="0" w:after="0"/>
                                    <w:jc w:val="center"/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4A442A" w:themeColor="background2" w:themeShade="40"/>
                                      <w:sz w:val="28"/>
                                      <w:szCs w:val="28"/>
                                    </w:rPr>
                                    <w:t>(March 18 – April 8)</w:t>
                                  </w:r>
                                </w:p>
                                <w:p w:rsidR="00E32D91" w:rsidRPr="00E32D91" w:rsidRDefault="00E32D91" w:rsidP="00E32D91">
                                  <w:pPr>
                                    <w:pStyle w:val="EventDetails"/>
                                    <w:shd w:val="clear" w:color="auto" w:fill="FFFFFF" w:themeFill="background1"/>
                                    <w:spacing w:before="0" w:after="0"/>
                                    <w:jc w:val="center"/>
                                    <w:rPr>
                                      <w:color w:val="4A442A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3E5D" w:rsidRPr="0036184C" w:rsidTr="002C5567">
                              <w:tc>
                                <w:tcPr>
                                  <w:tcW w:w="5000" w:type="pct"/>
                                </w:tcPr>
                                <w:sdt>
                                  <w:sdtPr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id w:val="9594863"/>
                                  </w:sdtPr>
                                  <w:sdtEndPr/>
                                  <w:sdtContent>
                                    <w:p w:rsidR="00C97DCF" w:rsidRPr="00E32D91" w:rsidRDefault="005E61F2" w:rsidP="00E32D91">
                                      <w:pPr>
                                        <w:pStyle w:val="Title"/>
                                        <w:shd w:val="clear" w:color="auto" w:fill="FFFFFF" w:themeFill="background1"/>
                                        <w:spacing w:before="0" w:after="0"/>
                                        <w:jc w:val="center"/>
                                        <w:rPr>
                                          <w:color w:val="4A442A" w:themeColor="background2" w:themeShade="40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E32D91">
                                        <w:rPr>
                                          <w:color w:val="4A442A" w:themeColor="background2" w:themeShade="40"/>
                                          <w:sz w:val="40"/>
                                          <w:szCs w:val="40"/>
                                        </w:rPr>
                                        <w:t>Session 2</w:t>
                                      </w:r>
                                    </w:p>
                                  </w:sdtContent>
                                </w:sdt>
                                <w:p w:rsidR="00C97DCF" w:rsidRDefault="005E61F2" w:rsidP="00E32D91">
                                  <w:pPr>
                                    <w:pStyle w:val="EventDetails"/>
                                    <w:shd w:val="clear" w:color="auto" w:fill="FFFFFF" w:themeFill="background1"/>
                                    <w:spacing w:before="0" w:after="0"/>
                                    <w:jc w:val="center"/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</w:pPr>
                                  <w:r w:rsidRPr="00E32D91">
                                    <w:rPr>
                                      <w:color w:val="4A442A" w:themeColor="background2" w:themeShade="40"/>
                                      <w:sz w:val="40"/>
                                      <w:szCs w:val="40"/>
                                    </w:rPr>
                                    <w:t>Week 9 – Week 12</w:t>
                                  </w:r>
                                </w:p>
                                <w:p w:rsidR="00E32D91" w:rsidRPr="00E32D91" w:rsidRDefault="00E32D91" w:rsidP="00E32D91">
                                  <w:pPr>
                                    <w:pStyle w:val="EventDetails"/>
                                    <w:shd w:val="clear" w:color="auto" w:fill="FFFFFF" w:themeFill="background1"/>
                                    <w:spacing w:before="0" w:after="0"/>
                                    <w:jc w:val="center"/>
                                    <w:rPr>
                                      <w:color w:val="4A442A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  <w:r w:rsidRPr="00E32D91">
                                    <w:rPr>
                                      <w:color w:val="4A442A" w:themeColor="background2" w:themeShade="40"/>
                                      <w:sz w:val="28"/>
                                      <w:szCs w:val="28"/>
                                    </w:rPr>
                                    <w:t>(April 22 – May 13)</w:t>
                                  </w:r>
                                </w:p>
                                <w:p w:rsidR="00E32D91" w:rsidRPr="005E61F2" w:rsidRDefault="00E32D91" w:rsidP="00E32D91">
                                  <w:pPr>
                                    <w:pStyle w:val="EventDetails"/>
                                    <w:shd w:val="clear" w:color="auto" w:fill="FFFFFF" w:themeFill="background1"/>
                                    <w:spacing w:before="100" w:beforeAutospacing="1" w:after="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B33E5D" w:rsidRPr="0036184C" w:rsidTr="002C5567">
                              <w:tc>
                                <w:tcPr>
                                  <w:tcW w:w="5000" w:type="pct"/>
                                </w:tcPr>
                                <w:p w:rsidR="00C97DCF" w:rsidRPr="0036184C" w:rsidRDefault="00C97DCF" w:rsidP="003A1C38">
                                  <w:pPr>
                                    <w:pStyle w:val="Title"/>
                                    <w:shd w:val="clear" w:color="auto" w:fill="FFFFFF" w:themeFill="background1"/>
                                  </w:pPr>
                                </w:p>
                                <w:p w:rsidR="00C97DCF" w:rsidRPr="001D6B0A" w:rsidRDefault="00C97DCF" w:rsidP="003A1C38">
                                  <w:pPr>
                                    <w:pStyle w:val="Title"/>
                                    <w:shd w:val="clear" w:color="auto" w:fill="FFFFFF" w:themeFill="background1"/>
                                  </w:pPr>
                                </w:p>
                              </w:tc>
                            </w:tr>
                          </w:tbl>
                          <w:p w:rsidR="00C97DCF" w:rsidRPr="00B1637A" w:rsidRDefault="00C97DCF" w:rsidP="003A1C3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345.85pt;margin-top:533.05pt;width:219.2pt;height:16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77"/>
                      </w:tblGrid>
                      <w:tr w:rsidR="00B33E5D" w:rsidRPr="0036184C" w:rsidTr="00E32D91">
                        <w:trPr>
                          <w:trHeight w:val="1260"/>
                        </w:trPr>
                        <w:tc>
                          <w:tcPr>
                            <w:tcW w:w="5000" w:type="pct"/>
                          </w:tcPr>
                          <w:sdt>
                            <w:sdtPr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d w:val="9594859"/>
                            </w:sdtPr>
                            <w:sdtEndPr/>
                            <w:sdtContent>
                              <w:p w:rsidR="00C97DCF" w:rsidRPr="00E32D91" w:rsidRDefault="005E61F2" w:rsidP="00E32D91">
                                <w:pPr>
                                  <w:pStyle w:val="Title"/>
                                  <w:shd w:val="clear" w:color="auto" w:fill="FFFFFF" w:themeFill="background1"/>
                                  <w:spacing w:before="0" w:after="0"/>
                                  <w:jc w:val="center"/>
                                  <w:rPr>
                                    <w:color w:val="4A442A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E32D91">
                                  <w:rPr>
                                    <w:color w:val="4A442A" w:themeColor="background2" w:themeShade="40"/>
                                    <w:sz w:val="40"/>
                                    <w:szCs w:val="40"/>
                                  </w:rPr>
                                  <w:t>Session 1</w:t>
                                </w:r>
                              </w:p>
                            </w:sdtContent>
                          </w:sdt>
                          <w:p w:rsidR="00E32D91" w:rsidRDefault="005E61F2" w:rsidP="00E32D91">
                            <w:pPr>
                              <w:pStyle w:val="EventDetails"/>
                              <w:shd w:val="clear" w:color="auto" w:fill="FFFFFF" w:themeFill="background1"/>
                              <w:spacing w:before="0" w:after="0"/>
                              <w:jc w:val="center"/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E32D91"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Week 4 – Week 7</w:t>
                            </w:r>
                          </w:p>
                          <w:p w:rsidR="00C97DCF" w:rsidRDefault="00E32D91" w:rsidP="00E32D91">
                            <w:pPr>
                              <w:pStyle w:val="EventDetails"/>
                              <w:shd w:val="clear" w:color="auto" w:fill="FFFFFF" w:themeFill="background1"/>
                              <w:spacing w:before="0" w:after="0"/>
                              <w:jc w:val="center"/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(March 18 – April 8)</w:t>
                            </w:r>
                          </w:p>
                          <w:p w:rsidR="00E32D91" w:rsidRPr="00E32D91" w:rsidRDefault="00E32D91" w:rsidP="00E32D91">
                            <w:pPr>
                              <w:pStyle w:val="EventDetails"/>
                              <w:shd w:val="clear" w:color="auto" w:fill="FFFFFF" w:themeFill="background1"/>
                              <w:spacing w:before="0" w:after="0"/>
                              <w:jc w:val="center"/>
                              <w:rPr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3E5D" w:rsidRPr="0036184C" w:rsidTr="002C5567">
                        <w:tc>
                          <w:tcPr>
                            <w:tcW w:w="5000" w:type="pct"/>
                          </w:tcPr>
                          <w:sdt>
                            <w:sdtPr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id w:val="9594863"/>
                            </w:sdtPr>
                            <w:sdtEndPr/>
                            <w:sdtContent>
                              <w:p w:rsidR="00C97DCF" w:rsidRPr="00E32D91" w:rsidRDefault="005E61F2" w:rsidP="00E32D91">
                                <w:pPr>
                                  <w:pStyle w:val="Title"/>
                                  <w:shd w:val="clear" w:color="auto" w:fill="FFFFFF" w:themeFill="background1"/>
                                  <w:spacing w:before="0" w:after="0"/>
                                  <w:jc w:val="center"/>
                                  <w:rPr>
                                    <w:color w:val="4A442A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E32D91">
                                  <w:rPr>
                                    <w:color w:val="4A442A" w:themeColor="background2" w:themeShade="40"/>
                                    <w:sz w:val="40"/>
                                    <w:szCs w:val="40"/>
                                  </w:rPr>
                                  <w:t>Session 2</w:t>
                                </w:r>
                              </w:p>
                            </w:sdtContent>
                          </w:sdt>
                          <w:p w:rsidR="00C97DCF" w:rsidRDefault="005E61F2" w:rsidP="00E32D91">
                            <w:pPr>
                              <w:pStyle w:val="EventDetails"/>
                              <w:shd w:val="clear" w:color="auto" w:fill="FFFFFF" w:themeFill="background1"/>
                              <w:spacing w:before="0" w:after="0"/>
                              <w:jc w:val="center"/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 w:rsidRPr="00E32D91">
                              <w:rPr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Week 9 – Week 12</w:t>
                            </w:r>
                          </w:p>
                          <w:p w:rsidR="00E32D91" w:rsidRPr="00E32D91" w:rsidRDefault="00E32D91" w:rsidP="00E32D91">
                            <w:pPr>
                              <w:pStyle w:val="EventDetails"/>
                              <w:shd w:val="clear" w:color="auto" w:fill="FFFFFF" w:themeFill="background1"/>
                              <w:spacing w:before="0" w:after="0"/>
                              <w:jc w:val="center"/>
                              <w:rPr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E32D91">
                              <w:rPr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(April 22 – May 13)</w:t>
                            </w:r>
                          </w:p>
                          <w:p w:rsidR="00E32D91" w:rsidRPr="005E61F2" w:rsidRDefault="00E32D91" w:rsidP="00E32D91">
                            <w:pPr>
                              <w:pStyle w:val="EventDetails"/>
                              <w:shd w:val="clear" w:color="auto" w:fill="FFFFFF" w:themeFill="background1"/>
                              <w:spacing w:before="100" w:beforeAutospacing="1"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  <w:tr w:rsidR="00B33E5D" w:rsidRPr="0036184C" w:rsidTr="002C5567">
                        <w:tc>
                          <w:tcPr>
                            <w:tcW w:w="5000" w:type="pct"/>
                          </w:tcPr>
                          <w:p w:rsidR="00C97DCF" w:rsidRPr="0036184C" w:rsidRDefault="00C97DCF" w:rsidP="003A1C38">
                            <w:pPr>
                              <w:pStyle w:val="Title"/>
                              <w:shd w:val="clear" w:color="auto" w:fill="FFFFFF" w:themeFill="background1"/>
                            </w:pPr>
                          </w:p>
                          <w:p w:rsidR="00C97DCF" w:rsidRPr="001D6B0A" w:rsidRDefault="00C97DCF" w:rsidP="003A1C38">
                            <w:pPr>
                              <w:pStyle w:val="Title"/>
                              <w:shd w:val="clear" w:color="auto" w:fill="FFFFFF" w:themeFill="background1"/>
                            </w:pPr>
                          </w:p>
                        </w:tc>
                      </w:tr>
                    </w:tbl>
                    <w:p w:rsidR="00C97DCF" w:rsidRPr="00B1637A" w:rsidRDefault="00C97DCF" w:rsidP="003A1C3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392B5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BA677B" wp14:editId="7F20E4D2">
                <wp:simplePos x="0" y="0"/>
                <wp:positionH relativeFrom="margin">
                  <wp:align>center</wp:align>
                </wp:positionH>
                <wp:positionV relativeFrom="paragraph">
                  <wp:posOffset>4598289</wp:posOffset>
                </wp:positionV>
                <wp:extent cx="6981825" cy="185293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853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BC6" w:rsidRPr="003E44FE" w:rsidRDefault="00834BC6" w:rsidP="00AC0804">
                            <w:pPr>
                              <w:spacing w:before="240"/>
                              <w:rPr>
                                <w:sz w:val="40"/>
                                <w:szCs w:val="40"/>
                              </w:rPr>
                            </w:pPr>
                            <w:r w:rsidRPr="00670130">
                              <w:rPr>
                                <w:sz w:val="36"/>
                                <w:szCs w:val="36"/>
                              </w:rPr>
                              <w:t xml:space="preserve">Who? </w:t>
                            </w:r>
                            <w:r w:rsidR="00670130" w:rsidRPr="003E44FE">
                              <w:rPr>
                                <w:sz w:val="40"/>
                                <w:szCs w:val="40"/>
                              </w:rPr>
                              <w:t>All non-native English speaking students in English, Speech, AMLA</w:t>
                            </w:r>
                            <w:r w:rsidR="003E44FE">
                              <w:rPr>
                                <w:sz w:val="40"/>
                                <w:szCs w:val="40"/>
                              </w:rPr>
                              <w:t xml:space="preserve"> and</w:t>
                            </w:r>
                            <w:r w:rsidR="00670130" w:rsidRPr="003E44FE">
                              <w:rPr>
                                <w:sz w:val="40"/>
                                <w:szCs w:val="40"/>
                              </w:rPr>
                              <w:t xml:space="preserve"> inter</w:t>
                            </w:r>
                            <w:r w:rsidR="003E44FE">
                              <w:rPr>
                                <w:sz w:val="40"/>
                                <w:szCs w:val="40"/>
                              </w:rPr>
                              <w:t>mediate</w:t>
                            </w:r>
                            <w:r w:rsidR="00670130" w:rsidRPr="003E44FE">
                              <w:rPr>
                                <w:sz w:val="40"/>
                                <w:szCs w:val="40"/>
                              </w:rPr>
                              <w:t>/adv</w:t>
                            </w:r>
                            <w:r w:rsidR="003E44FE">
                              <w:rPr>
                                <w:sz w:val="40"/>
                                <w:szCs w:val="40"/>
                              </w:rPr>
                              <w:t>anced ESL</w:t>
                            </w:r>
                          </w:p>
                          <w:p w:rsidR="00834BC6" w:rsidRPr="00670130" w:rsidRDefault="00834BC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70130">
                              <w:rPr>
                                <w:sz w:val="36"/>
                                <w:szCs w:val="36"/>
                              </w:rPr>
                              <w:t>Where? Building 66-205</w:t>
                            </w:r>
                          </w:p>
                          <w:p w:rsidR="00834BC6" w:rsidRDefault="00834BC6" w:rsidP="00392B58">
                            <w:pPr>
                              <w:spacing w:after="240"/>
                              <w:rPr>
                                <w:sz w:val="32"/>
                                <w:szCs w:val="32"/>
                              </w:rPr>
                            </w:pPr>
                            <w:r w:rsidRPr="00834BC6">
                              <w:rPr>
                                <w:sz w:val="40"/>
                                <w:szCs w:val="40"/>
                              </w:rPr>
                              <w:t>When? Wednesdays, 2:30 – 4:00</w:t>
                            </w:r>
                            <w:r w:rsidR="005707A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130">
                              <w:rPr>
                                <w:sz w:val="32"/>
                                <w:szCs w:val="32"/>
                              </w:rPr>
                              <w:t xml:space="preserve">(see </w:t>
                            </w:r>
                            <w:r w:rsidR="00670130" w:rsidRPr="003E44FE">
                              <w:rPr>
                                <w:sz w:val="32"/>
                                <w:szCs w:val="32"/>
                              </w:rPr>
                              <w:t>session dates</w:t>
                            </w:r>
                            <w:r w:rsidR="005707AB" w:rsidRPr="005707AB">
                              <w:rPr>
                                <w:sz w:val="32"/>
                                <w:szCs w:val="32"/>
                              </w:rPr>
                              <w:t xml:space="preserve"> below)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362.05pt;width:549.75pt;height:145.9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">
                <v:textbox>
                  <w:txbxContent>
                    <w:p w:rsidR="00834BC6" w:rsidRPr="003E44FE" w:rsidRDefault="00834BC6" w:rsidP="00AC0804">
                      <w:pPr>
                        <w:spacing w:before="240"/>
                        <w:rPr>
                          <w:sz w:val="40"/>
                          <w:szCs w:val="40"/>
                        </w:rPr>
                      </w:pPr>
                      <w:r w:rsidRPr="00670130">
                        <w:rPr>
                          <w:sz w:val="36"/>
                          <w:szCs w:val="36"/>
                        </w:rPr>
                        <w:t xml:space="preserve">Who? </w:t>
                      </w:r>
                      <w:r w:rsidR="00670130" w:rsidRPr="003E44FE">
                        <w:rPr>
                          <w:sz w:val="40"/>
                          <w:szCs w:val="40"/>
                        </w:rPr>
                        <w:t xml:space="preserve">All non-native English speaking students in English, Speech, </w:t>
                      </w:r>
                      <w:r w:rsidR="00670130" w:rsidRPr="003E44FE">
                        <w:rPr>
                          <w:sz w:val="40"/>
                          <w:szCs w:val="40"/>
                        </w:rPr>
                        <w:t>AMLA</w:t>
                      </w:r>
                      <w:bookmarkStart w:id="1" w:name="_GoBack"/>
                      <w:bookmarkEnd w:id="1"/>
                      <w:r w:rsidR="003E44FE">
                        <w:rPr>
                          <w:sz w:val="40"/>
                          <w:szCs w:val="40"/>
                        </w:rPr>
                        <w:t xml:space="preserve"> and</w:t>
                      </w:r>
                      <w:r w:rsidR="00670130" w:rsidRPr="003E44FE">
                        <w:rPr>
                          <w:sz w:val="40"/>
                          <w:szCs w:val="40"/>
                        </w:rPr>
                        <w:t xml:space="preserve"> inter</w:t>
                      </w:r>
                      <w:r w:rsidR="003E44FE">
                        <w:rPr>
                          <w:sz w:val="40"/>
                          <w:szCs w:val="40"/>
                        </w:rPr>
                        <w:t>mediate</w:t>
                      </w:r>
                      <w:r w:rsidR="00670130" w:rsidRPr="003E44FE">
                        <w:rPr>
                          <w:sz w:val="40"/>
                          <w:szCs w:val="40"/>
                        </w:rPr>
                        <w:t>/adv</w:t>
                      </w:r>
                      <w:r w:rsidR="003E44FE">
                        <w:rPr>
                          <w:sz w:val="40"/>
                          <w:szCs w:val="40"/>
                        </w:rPr>
                        <w:t>anced ESL</w:t>
                      </w:r>
                    </w:p>
                    <w:p w:rsidR="00834BC6" w:rsidRPr="00670130" w:rsidRDefault="00834BC6">
                      <w:pPr>
                        <w:rPr>
                          <w:sz w:val="36"/>
                          <w:szCs w:val="36"/>
                        </w:rPr>
                      </w:pPr>
                      <w:r w:rsidRPr="00670130">
                        <w:rPr>
                          <w:sz w:val="36"/>
                          <w:szCs w:val="36"/>
                        </w:rPr>
                        <w:t>Where? Building 66-205</w:t>
                      </w:r>
                    </w:p>
                    <w:p w:rsidR="00834BC6" w:rsidRDefault="00834BC6" w:rsidP="00392B58">
                      <w:pPr>
                        <w:spacing w:after="240"/>
                        <w:rPr>
                          <w:sz w:val="32"/>
                          <w:szCs w:val="32"/>
                        </w:rPr>
                      </w:pPr>
                      <w:r w:rsidRPr="00834BC6">
                        <w:rPr>
                          <w:sz w:val="40"/>
                          <w:szCs w:val="40"/>
                        </w:rPr>
                        <w:t>When? Wednesdays, 2:30 – 4:00</w:t>
                      </w:r>
                      <w:r w:rsidR="005707A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670130">
                        <w:rPr>
                          <w:sz w:val="32"/>
                          <w:szCs w:val="32"/>
                        </w:rPr>
                        <w:t xml:space="preserve">(see </w:t>
                      </w:r>
                      <w:r w:rsidR="00670130" w:rsidRPr="003E44FE">
                        <w:rPr>
                          <w:sz w:val="32"/>
                          <w:szCs w:val="32"/>
                        </w:rPr>
                        <w:t>session dates</w:t>
                      </w:r>
                      <w:r w:rsidR="005707AB" w:rsidRPr="005707AB">
                        <w:rPr>
                          <w:sz w:val="32"/>
                          <w:szCs w:val="32"/>
                        </w:rPr>
                        <w:t xml:space="preserve"> below)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804"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F75855" wp14:editId="4B047B16">
                <wp:simplePos x="0" y="0"/>
                <wp:positionH relativeFrom="margin">
                  <wp:posOffset>161544</wp:posOffset>
                </wp:positionH>
                <wp:positionV relativeFrom="paragraph">
                  <wp:posOffset>6757416</wp:posOffset>
                </wp:positionV>
                <wp:extent cx="4000500" cy="2170176"/>
                <wp:effectExtent l="0" t="0" r="19050" b="20955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170176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2B58" w:rsidRPr="00392B58" w:rsidRDefault="005707AB" w:rsidP="003A1C38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 w:rsidRPr="00392B58">
                              <w:rPr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T</w:t>
                            </w:r>
                            <w:r w:rsidR="00834BC6" w:rsidRPr="00392B58">
                              <w:rPr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 xml:space="preserve">his is your opportunity to use English in a comfortable </w:t>
                            </w:r>
                            <w:r w:rsidR="00AC0804" w:rsidRPr="00392B58">
                              <w:rPr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setting</w:t>
                            </w:r>
                            <w:r w:rsidR="00834BC6" w:rsidRPr="00392B58">
                              <w:rPr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.</w:t>
                            </w:r>
                            <w:r w:rsidR="00392B58">
                              <w:rPr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 xml:space="preserve"> Join us for:</w:t>
                            </w:r>
                          </w:p>
                          <w:p w:rsidR="00834BC6" w:rsidRPr="00392B58" w:rsidRDefault="00F87F01" w:rsidP="00392B58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392B58">
                              <w:rPr>
                                <w:color w:val="4A442A" w:themeColor="background2" w:themeShade="40"/>
                                <w:sz w:val="44"/>
                                <w:szCs w:val="44"/>
                              </w:rPr>
                              <w:t>Food  ◊</w:t>
                            </w:r>
                            <w:proofErr w:type="gramEnd"/>
                            <w:r w:rsidRPr="00392B58">
                              <w:rPr>
                                <w:color w:val="4A442A" w:themeColor="background2" w:themeShade="40"/>
                                <w:sz w:val="44"/>
                                <w:szCs w:val="44"/>
                              </w:rPr>
                              <w:t xml:space="preserve">  Drinks  ◊  Games  ◊  Fun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F75855" id="AutoShape 13" o:spid="_x0000_s1028" style="position:absolute;margin-left:12.7pt;margin-top:532.1pt;width:315pt;height:170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" fillcolor="#664a2c [2408]" strokecolor="#89643b [3208]">
                <v:textbox inset=",7.2pt">
                  <w:txbxContent>
                    <w:p w:rsidR="00392B58" w:rsidRPr="00392B58" w:rsidRDefault="005707AB" w:rsidP="003A1C38">
                      <w:pPr>
                        <w:pStyle w:val="Heading3"/>
                        <w:shd w:val="clear" w:color="auto" w:fill="FFFFFF" w:themeFill="background1"/>
                        <w:rPr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 w:rsidRPr="00392B58">
                        <w:rPr>
                          <w:color w:val="4A442A" w:themeColor="background2" w:themeShade="40"/>
                          <w:sz w:val="48"/>
                          <w:szCs w:val="48"/>
                        </w:rPr>
                        <w:t>T</w:t>
                      </w:r>
                      <w:r w:rsidR="00834BC6" w:rsidRPr="00392B58">
                        <w:rPr>
                          <w:color w:val="4A442A" w:themeColor="background2" w:themeShade="40"/>
                          <w:sz w:val="48"/>
                          <w:szCs w:val="48"/>
                        </w:rPr>
                        <w:t xml:space="preserve">his is your opportunity to use English in a comfortable </w:t>
                      </w:r>
                      <w:r w:rsidR="00AC0804" w:rsidRPr="00392B58">
                        <w:rPr>
                          <w:color w:val="4A442A" w:themeColor="background2" w:themeShade="40"/>
                          <w:sz w:val="48"/>
                          <w:szCs w:val="48"/>
                        </w:rPr>
                        <w:t>setting</w:t>
                      </w:r>
                      <w:r w:rsidR="00834BC6" w:rsidRPr="00392B58">
                        <w:rPr>
                          <w:color w:val="4A442A" w:themeColor="background2" w:themeShade="40"/>
                          <w:sz w:val="48"/>
                          <w:szCs w:val="48"/>
                        </w:rPr>
                        <w:t>.</w:t>
                      </w:r>
                      <w:r w:rsidR="00392B58">
                        <w:rPr>
                          <w:color w:val="4A442A" w:themeColor="background2" w:themeShade="40"/>
                          <w:sz w:val="48"/>
                          <w:szCs w:val="48"/>
                        </w:rPr>
                        <w:t xml:space="preserve"> Join us for:</w:t>
                      </w:r>
                    </w:p>
                    <w:p w:rsidR="00834BC6" w:rsidRPr="00392B58" w:rsidRDefault="00F87F01" w:rsidP="00392B58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392B58">
                        <w:rPr>
                          <w:color w:val="4A442A" w:themeColor="background2" w:themeShade="40"/>
                          <w:sz w:val="44"/>
                          <w:szCs w:val="44"/>
                        </w:rPr>
                        <w:t>Food  ◊</w:t>
                      </w:r>
                      <w:proofErr w:type="gramEnd"/>
                      <w:r w:rsidRPr="00392B58">
                        <w:rPr>
                          <w:color w:val="4A442A" w:themeColor="background2" w:themeShade="40"/>
                          <w:sz w:val="44"/>
                          <w:szCs w:val="44"/>
                        </w:rPr>
                        <w:t xml:space="preserve">  Drinks  ◊  Games  ◊  Fun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080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7CD6F8" wp14:editId="014FDDE3">
                <wp:simplePos x="0" y="0"/>
                <wp:positionH relativeFrom="margin">
                  <wp:align>center</wp:align>
                </wp:positionH>
                <wp:positionV relativeFrom="paragraph">
                  <wp:posOffset>9115806</wp:posOffset>
                </wp:positionV>
                <wp:extent cx="7132320" cy="251460"/>
                <wp:effectExtent l="0" t="0" r="11430" b="1524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804" w:rsidRPr="00AC0804" w:rsidRDefault="00AC0804" w:rsidP="00AC08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C0804">
                              <w:rPr>
                                <w:sz w:val="28"/>
                                <w:szCs w:val="28"/>
                              </w:rPr>
                              <w:t>(AMLA students: Some professors accept completion certificates for portfolios or extra credit.)</w:t>
                            </w:r>
                          </w:p>
                          <w:p w:rsidR="00940812" w:rsidRPr="00940812" w:rsidRDefault="00940812" w:rsidP="001D6B0A">
                            <w:pPr>
                              <w:pStyle w:val="SmallPrin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7CD6F8" id="Text Box 16" o:spid="_x0000_s1029" type="#_x0000_t202" style="position:absolute;margin-left:0;margin-top:717.8pt;width:561.6pt;height:19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s5tQIAALQ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" filled="f" stroked="f">
                <v:textbox inset="0,0,0,0">
                  <w:txbxContent>
                    <w:p w:rsidR="00AC0804" w:rsidRPr="00AC0804" w:rsidRDefault="00AC0804" w:rsidP="00AC08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C0804">
                        <w:rPr>
                          <w:sz w:val="28"/>
                          <w:szCs w:val="28"/>
                        </w:rPr>
                        <w:t>(AMLA students: Some professors accept completion certificates for portfolios or extra credit.)</w:t>
                      </w:r>
                    </w:p>
                    <w:p w:rsidR="00940812" w:rsidRPr="00940812" w:rsidRDefault="00940812" w:rsidP="001D6B0A">
                      <w:pPr>
                        <w:pStyle w:val="SmallPrin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804">
        <w:rPr>
          <w:noProof/>
          <w:color w:val="C6A27B" w:themeColor="accent5" w:themeTint="9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77A86" wp14:editId="657425EB">
                <wp:simplePos x="0" y="0"/>
                <wp:positionH relativeFrom="margin">
                  <wp:align>center</wp:align>
                </wp:positionH>
                <wp:positionV relativeFrom="paragraph">
                  <wp:posOffset>3977259</wp:posOffset>
                </wp:positionV>
                <wp:extent cx="2867025" cy="585216"/>
                <wp:effectExtent l="0" t="0" r="9525" b="5715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1F2" w:rsidRPr="003A1C38" w:rsidRDefault="005E61F2" w:rsidP="002A48E7">
                            <w:pPr>
                              <w:pStyle w:val="Heading4"/>
                              <w:rPr>
                                <w:color w:val="4A442A" w:themeColor="background2" w:themeShade="40"/>
                                <w:sz w:val="80"/>
                                <w:szCs w:val="80"/>
                              </w:rPr>
                            </w:pPr>
                            <w:r w:rsidRPr="003A1C38">
                              <w:rPr>
                                <w:color w:val="4A442A" w:themeColor="background2" w:themeShade="40"/>
                                <w:sz w:val="80"/>
                                <w:szCs w:val="80"/>
                              </w:rPr>
                              <w:t>Spring 2015</w:t>
                            </w:r>
                          </w:p>
                          <w:p w:rsidR="0026142A" w:rsidRPr="005E61F2" w:rsidRDefault="0026142A" w:rsidP="002A48E7">
                            <w:pPr>
                              <w:pStyle w:val="Heading4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77A86" id="Text Box 9" o:spid="_x0000_s1030" type="#_x0000_t202" style="position:absolute;margin-left:0;margin-top:313.15pt;width:225.75pt;height:46.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" filled="f" stroked="f">
                <v:textbox inset=",0,0,0">
                  <w:txbxContent>
                    <w:p w:rsidR="005E61F2" w:rsidRPr="003A1C38" w:rsidRDefault="005E61F2" w:rsidP="002A48E7">
                      <w:pPr>
                        <w:pStyle w:val="Heading4"/>
                        <w:rPr>
                          <w:color w:val="4A442A" w:themeColor="background2" w:themeShade="40"/>
                          <w:sz w:val="80"/>
                          <w:szCs w:val="80"/>
                        </w:rPr>
                      </w:pPr>
                      <w:r w:rsidRPr="003A1C38">
                        <w:rPr>
                          <w:color w:val="4A442A" w:themeColor="background2" w:themeShade="40"/>
                          <w:sz w:val="80"/>
                          <w:szCs w:val="80"/>
                        </w:rPr>
                        <w:t>Spring 2015</w:t>
                      </w:r>
                    </w:p>
                    <w:p w:rsidR="0026142A" w:rsidRPr="005E61F2" w:rsidRDefault="0026142A" w:rsidP="002A48E7">
                      <w:pPr>
                        <w:pStyle w:val="Heading4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8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F8DE6" wp14:editId="22538F1E">
                <wp:simplePos x="0" y="0"/>
                <wp:positionH relativeFrom="margin">
                  <wp:align>center</wp:align>
                </wp:positionH>
                <wp:positionV relativeFrom="paragraph">
                  <wp:posOffset>866013</wp:posOffset>
                </wp:positionV>
                <wp:extent cx="6905625" cy="3090545"/>
                <wp:effectExtent l="0" t="0" r="28575" b="14605"/>
                <wp:wrapNone/>
                <wp:docPr id="18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833" w:rsidRPr="007C1833" w:rsidRDefault="00A14E40" w:rsidP="00A14E4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75ABF6" wp14:editId="3D52A5F4">
                                  <wp:extent cx="5374640" cy="3048000"/>
                                  <wp:effectExtent l="0" t="0" r="0" b="0"/>
                                  <wp:docPr id="1" name="Picture 1" descr="http://static.guim.co.uk/sys-images/Admin/BkFill/Default_image_group/2011/5/11/1305135657009/international-students-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static.guim.co.uk/sys-images/Admin/BkFill/Default_image_group/2011/5/11/1305135657009/international-students-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7562" cy="3049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DF8DE6" id="AutoShape 4" o:spid="_x0000_s1031" alt="book-bg" style="position:absolute;margin-left:0;margin-top:68.2pt;width:543.75pt;height:243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" strokecolor="#89643b [3208]" strokeweight=".5pt">
                <v:fill r:id="rId10" o:title="book-bg" recolor="t" rotate="t" type="frame"/>
                <v:textbox inset="0,0,0,0">
                  <w:txbxContent>
                    <w:p w:rsidR="007C1833" w:rsidRPr="007C1833" w:rsidRDefault="00A14E40" w:rsidP="00A14E4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075ABF6" wp14:editId="3D52A5F4">
                            <wp:extent cx="5374640" cy="3048000"/>
                            <wp:effectExtent l="0" t="0" r="0" b="0"/>
                            <wp:docPr id="1" name="Picture 1" descr="http://static.guim.co.uk/sys-images/Admin/BkFill/Default_image_group/2011/5/11/1305135657009/international-students-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static.guim.co.uk/sys-images/Admin/BkFill/Default_image_group/2011/5/11/1305135657009/international-students-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7562" cy="3049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7F0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2E36" wp14:editId="5447D649">
                <wp:simplePos x="0" y="0"/>
                <wp:positionH relativeFrom="margin">
                  <wp:posOffset>5543550</wp:posOffset>
                </wp:positionH>
                <wp:positionV relativeFrom="paragraph">
                  <wp:posOffset>-104775</wp:posOffset>
                </wp:positionV>
                <wp:extent cx="1695450" cy="1658620"/>
                <wp:effectExtent l="19050" t="19050" r="57150" b="74930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658620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816A4" w:rsidRPr="003816A4" w:rsidRDefault="005E61F2" w:rsidP="002A48E7">
                            <w:pPr>
                              <w:pStyle w:val="New"/>
                            </w:pPr>
                            <w:r>
                              <w:t>Back by popular demand!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A62E3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2" type="#_x0000_t92" style="position:absolute;margin-left:436.5pt;margin-top:-8.25pt;width:133.5pt;height:130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:rsidR="003816A4" w:rsidRPr="003816A4" w:rsidRDefault="005E61F2" w:rsidP="002A48E7">
                      <w:pPr>
                        <w:pStyle w:val="New"/>
                      </w:pPr>
                      <w:r>
                        <w:t>Back by popular demand!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F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49458" wp14:editId="5BEBEE66">
                <wp:simplePos x="0" y="0"/>
                <wp:positionH relativeFrom="column">
                  <wp:posOffset>1905</wp:posOffset>
                </wp:positionH>
                <wp:positionV relativeFrom="paragraph">
                  <wp:posOffset>-108585</wp:posOffset>
                </wp:positionV>
                <wp:extent cx="7132320" cy="834390"/>
                <wp:effectExtent l="11430" t="5715" r="9525" b="7620"/>
                <wp:wrapNone/>
                <wp:docPr id="14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4A442A" w:themeColor="background2" w:themeShade="40"/>
                                <w:sz w:val="100"/>
                                <w:szCs w:val="100"/>
                              </w:rPr>
                              <w:id w:val="806977469"/>
                            </w:sdtPr>
                            <w:sdtEndPr>
                              <w:rPr>
                                <w:color w:val="C6A27B" w:themeColor="accent5" w:themeTint="99"/>
                                <w:sz w:val="96"/>
                                <w:szCs w:val="96"/>
                              </w:rPr>
                            </w:sdtEndPr>
                            <w:sdtContent>
                              <w:p w:rsidR="0003296B" w:rsidRPr="00A14E40" w:rsidRDefault="00A14E40" w:rsidP="007B747A">
                                <w:pPr>
                                  <w:rPr>
                                    <w:color w:val="C6A27B" w:themeColor="accent5" w:themeTint="99"/>
                                    <w:sz w:val="96"/>
                                    <w:szCs w:val="96"/>
                                  </w:rPr>
                                </w:pPr>
                                <w:r w:rsidRPr="00F87F01">
                                  <w:rPr>
                                    <w:color w:val="4A442A" w:themeColor="background2" w:themeShade="40"/>
                                    <w:sz w:val="100"/>
                                    <w:szCs w:val="100"/>
                                  </w:rPr>
                                  <w:t>Conversation Circles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2F49458" id="AutoShape 3" o:spid="_x0000_s1033" alt="nl-header" style="position:absolute;margin-left:.15pt;margin-top:-8.55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color w:val="4A442A" w:themeColor="background2" w:themeShade="40"/>
                          <w:sz w:val="100"/>
                          <w:szCs w:val="100"/>
                        </w:rPr>
                        <w:id w:val="806977469"/>
                      </w:sdtPr>
                      <w:sdtEndPr>
                        <w:rPr>
                          <w:color w:val="C6A27B" w:themeColor="accent5" w:themeTint="99"/>
                          <w:sz w:val="96"/>
                          <w:szCs w:val="96"/>
                        </w:rPr>
                      </w:sdtEndPr>
                      <w:sdtContent>
                        <w:p w:rsidR="0003296B" w:rsidRPr="00A14E40" w:rsidRDefault="00A14E40" w:rsidP="007B747A">
                          <w:pPr>
                            <w:rPr>
                              <w:color w:val="C6A27B" w:themeColor="accent5" w:themeTint="99"/>
                              <w:sz w:val="96"/>
                              <w:szCs w:val="96"/>
                            </w:rPr>
                          </w:pPr>
                          <w:r w:rsidRPr="00F87F01">
                            <w:rPr>
                              <w:color w:val="4A442A" w:themeColor="background2" w:themeShade="40"/>
                              <w:sz w:val="100"/>
                              <w:szCs w:val="100"/>
                            </w:rPr>
                            <w:t>Conversation Circles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D27E20" w:rsidRPr="00C72A4B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40"/>
    <w:rsid w:val="0003296B"/>
    <w:rsid w:val="00070AE8"/>
    <w:rsid w:val="000904A8"/>
    <w:rsid w:val="000C5595"/>
    <w:rsid w:val="000C7D48"/>
    <w:rsid w:val="000F2E63"/>
    <w:rsid w:val="001259D2"/>
    <w:rsid w:val="00133A59"/>
    <w:rsid w:val="00142BB8"/>
    <w:rsid w:val="0018251B"/>
    <w:rsid w:val="001859AC"/>
    <w:rsid w:val="001D00A1"/>
    <w:rsid w:val="001D6B0A"/>
    <w:rsid w:val="001E0C17"/>
    <w:rsid w:val="002079DC"/>
    <w:rsid w:val="002115A7"/>
    <w:rsid w:val="00225938"/>
    <w:rsid w:val="0026142A"/>
    <w:rsid w:val="002866D4"/>
    <w:rsid w:val="002A48E7"/>
    <w:rsid w:val="002B0330"/>
    <w:rsid w:val="002C5567"/>
    <w:rsid w:val="002C7707"/>
    <w:rsid w:val="002E7927"/>
    <w:rsid w:val="002F3E2C"/>
    <w:rsid w:val="0031005E"/>
    <w:rsid w:val="0036184C"/>
    <w:rsid w:val="00364174"/>
    <w:rsid w:val="003816A4"/>
    <w:rsid w:val="00384854"/>
    <w:rsid w:val="00392B58"/>
    <w:rsid w:val="003A1C38"/>
    <w:rsid w:val="003A587F"/>
    <w:rsid w:val="003E1BE5"/>
    <w:rsid w:val="003E44FE"/>
    <w:rsid w:val="004142EA"/>
    <w:rsid w:val="00452612"/>
    <w:rsid w:val="0046142D"/>
    <w:rsid w:val="00487CA3"/>
    <w:rsid w:val="00491725"/>
    <w:rsid w:val="0049352E"/>
    <w:rsid w:val="004B127C"/>
    <w:rsid w:val="004B1B5D"/>
    <w:rsid w:val="004B2B1B"/>
    <w:rsid w:val="005006D7"/>
    <w:rsid w:val="00527F6B"/>
    <w:rsid w:val="00531EA0"/>
    <w:rsid w:val="00562D43"/>
    <w:rsid w:val="005707AB"/>
    <w:rsid w:val="005834A8"/>
    <w:rsid w:val="0058716D"/>
    <w:rsid w:val="005A7A62"/>
    <w:rsid w:val="005E61F2"/>
    <w:rsid w:val="00670130"/>
    <w:rsid w:val="0067027A"/>
    <w:rsid w:val="006D1152"/>
    <w:rsid w:val="006E55E2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8582C"/>
    <w:rsid w:val="007B747A"/>
    <w:rsid w:val="007C1833"/>
    <w:rsid w:val="007E4964"/>
    <w:rsid w:val="00806428"/>
    <w:rsid w:val="00822FE9"/>
    <w:rsid w:val="00834BC6"/>
    <w:rsid w:val="0084725B"/>
    <w:rsid w:val="00847D51"/>
    <w:rsid w:val="008727B2"/>
    <w:rsid w:val="0087568B"/>
    <w:rsid w:val="008B0000"/>
    <w:rsid w:val="008B31E4"/>
    <w:rsid w:val="008E36DB"/>
    <w:rsid w:val="008F06A2"/>
    <w:rsid w:val="009238DC"/>
    <w:rsid w:val="009277CF"/>
    <w:rsid w:val="00940812"/>
    <w:rsid w:val="009428F2"/>
    <w:rsid w:val="00982A86"/>
    <w:rsid w:val="009B099E"/>
    <w:rsid w:val="009E4869"/>
    <w:rsid w:val="009E7BF0"/>
    <w:rsid w:val="009E7E7D"/>
    <w:rsid w:val="00A14E40"/>
    <w:rsid w:val="00A25AB5"/>
    <w:rsid w:val="00A35C82"/>
    <w:rsid w:val="00A444B5"/>
    <w:rsid w:val="00A71644"/>
    <w:rsid w:val="00A742B4"/>
    <w:rsid w:val="00AA2877"/>
    <w:rsid w:val="00AC0804"/>
    <w:rsid w:val="00AC135D"/>
    <w:rsid w:val="00AD1595"/>
    <w:rsid w:val="00AD190C"/>
    <w:rsid w:val="00AE6DBE"/>
    <w:rsid w:val="00AF3C0F"/>
    <w:rsid w:val="00AF6CC1"/>
    <w:rsid w:val="00B0561B"/>
    <w:rsid w:val="00B1637A"/>
    <w:rsid w:val="00B33E5D"/>
    <w:rsid w:val="00B41374"/>
    <w:rsid w:val="00B70980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4CED"/>
    <w:rsid w:val="00C97DCF"/>
    <w:rsid w:val="00CB1A69"/>
    <w:rsid w:val="00CC665E"/>
    <w:rsid w:val="00CD0E4D"/>
    <w:rsid w:val="00CF0A2A"/>
    <w:rsid w:val="00D156AD"/>
    <w:rsid w:val="00D43682"/>
    <w:rsid w:val="00D43C4B"/>
    <w:rsid w:val="00D45AEB"/>
    <w:rsid w:val="00D6062A"/>
    <w:rsid w:val="00D64485"/>
    <w:rsid w:val="00DA62D3"/>
    <w:rsid w:val="00DB5B8C"/>
    <w:rsid w:val="00DB710A"/>
    <w:rsid w:val="00DC60EA"/>
    <w:rsid w:val="00DD0C66"/>
    <w:rsid w:val="00DE447E"/>
    <w:rsid w:val="00DE5677"/>
    <w:rsid w:val="00E02DC2"/>
    <w:rsid w:val="00E1023F"/>
    <w:rsid w:val="00E32D91"/>
    <w:rsid w:val="00E51E4D"/>
    <w:rsid w:val="00E867DD"/>
    <w:rsid w:val="00EC1524"/>
    <w:rsid w:val="00ED02B7"/>
    <w:rsid w:val="00EE2BCE"/>
    <w:rsid w:val="00F06BEC"/>
    <w:rsid w:val="00F2263F"/>
    <w:rsid w:val="00F47899"/>
    <w:rsid w:val="00F61E1F"/>
    <w:rsid w:val="00F76790"/>
    <w:rsid w:val="00F87F01"/>
    <w:rsid w:val="00F96D35"/>
    <w:rsid w:val="00FA73E0"/>
    <w:rsid w:val="00FB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0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hanno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51156E-9E4E-4136-9263-A82C4B53F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Mt. San Antonio College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Hannon, Laura</dc:creator>
  <cp:lastModifiedBy>Lokeni, Kare'l A.</cp:lastModifiedBy>
  <cp:revision>2</cp:revision>
  <dcterms:created xsi:type="dcterms:W3CDTF">2015-04-16T19:31:00Z</dcterms:created>
  <dcterms:modified xsi:type="dcterms:W3CDTF">2015-04-16T19:31:00Z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